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D7BDA" w14:textId="77777777" w:rsidR="00932A13" w:rsidRDefault="00932A13">
      <w:pPr>
        <w:pStyle w:val="a3"/>
        <w:tabs>
          <w:tab w:val="clear" w:pos="4819"/>
          <w:tab w:val="clear" w:pos="9638"/>
          <w:tab w:val="left" w:pos="7016"/>
        </w:tabs>
        <w:rPr>
          <w:rFonts w:eastAsia="굴림"/>
          <w:lang w:val="en-US"/>
        </w:rPr>
      </w:pPr>
      <w:bookmarkStart w:id="0" w:name="_Hlk133914496"/>
      <w:bookmarkEnd w:id="0"/>
    </w:p>
    <w:p w14:paraId="56754F4F" w14:textId="77777777" w:rsidR="00932A13" w:rsidRDefault="00932A13">
      <w:pPr>
        <w:rPr>
          <w:rFonts w:eastAsia="굴림"/>
          <w:lang w:val="en-US"/>
        </w:rPr>
      </w:pPr>
    </w:p>
    <w:p w14:paraId="6D705FF0" w14:textId="77777777" w:rsidR="00932A13" w:rsidRDefault="00932A13">
      <w:pPr>
        <w:rPr>
          <w:rFonts w:eastAsia="굴림"/>
          <w:lang w:val="en-US"/>
        </w:rPr>
      </w:pPr>
    </w:p>
    <w:p w14:paraId="0B1D7D04" w14:textId="77777777" w:rsidR="00932A13" w:rsidRDefault="00932A13">
      <w:pPr>
        <w:rPr>
          <w:rFonts w:eastAsia="굴림"/>
          <w:lang w:val="en-US"/>
        </w:rPr>
      </w:pPr>
    </w:p>
    <w:p w14:paraId="0551BBA1" w14:textId="77777777" w:rsidR="00932A13" w:rsidRDefault="00932A13">
      <w:pPr>
        <w:rPr>
          <w:rFonts w:eastAsia="굴림"/>
          <w:lang w:val="en-US"/>
        </w:rPr>
      </w:pPr>
    </w:p>
    <w:p w14:paraId="2B97B34E" w14:textId="77777777" w:rsidR="00932A13" w:rsidRDefault="00932A13">
      <w:pPr>
        <w:rPr>
          <w:rFonts w:eastAsia="굴림"/>
          <w:lang w:val="en-US"/>
        </w:rPr>
      </w:pPr>
    </w:p>
    <w:p w14:paraId="75C68A6E" w14:textId="77777777" w:rsidR="00932A13" w:rsidRDefault="00932A13">
      <w:pPr>
        <w:rPr>
          <w:rFonts w:eastAsia="굴림"/>
          <w:lang w:val="en-US"/>
        </w:rPr>
      </w:pPr>
    </w:p>
    <w:p w14:paraId="5CB988A8" w14:textId="77777777" w:rsidR="00932A13" w:rsidRDefault="00932A13">
      <w:pPr>
        <w:rPr>
          <w:rFonts w:eastAsia="굴림"/>
          <w:lang w:val="en-US"/>
        </w:rPr>
      </w:pPr>
    </w:p>
    <w:p w14:paraId="54BC880C" w14:textId="77777777" w:rsidR="00932A13" w:rsidRDefault="00932A13">
      <w:pPr>
        <w:rPr>
          <w:rFonts w:eastAsia="굴림"/>
          <w:lang w:val="en-US"/>
        </w:rPr>
      </w:pPr>
    </w:p>
    <w:p w14:paraId="5FBC073A" w14:textId="77777777" w:rsidR="00932A13" w:rsidRDefault="00932A13">
      <w:pPr>
        <w:rPr>
          <w:rFonts w:eastAsia="굴림"/>
          <w:lang w:val="en-US"/>
        </w:rPr>
      </w:pPr>
    </w:p>
    <w:p w14:paraId="4B6E383A" w14:textId="77777777" w:rsidR="00932A13" w:rsidRDefault="00932A13">
      <w:pPr>
        <w:rPr>
          <w:rFonts w:eastAsia="굴림"/>
          <w:lang w:val="en-US"/>
        </w:rPr>
      </w:pPr>
    </w:p>
    <w:p w14:paraId="5E6FE215" w14:textId="77777777" w:rsidR="00932A13" w:rsidRDefault="00932A13">
      <w:pPr>
        <w:rPr>
          <w:rFonts w:eastAsia="굴림"/>
          <w:lang w:val="en-US"/>
        </w:rPr>
      </w:pPr>
    </w:p>
    <w:p w14:paraId="054137BE" w14:textId="77777777" w:rsidR="00932A13" w:rsidRDefault="00932A13">
      <w:pPr>
        <w:rPr>
          <w:rFonts w:eastAsia="굴림"/>
          <w:lang w:val="en-US"/>
        </w:rPr>
      </w:pPr>
    </w:p>
    <w:p w14:paraId="32042E05" w14:textId="77777777" w:rsidR="00932A13" w:rsidRDefault="00932A13">
      <w:pPr>
        <w:rPr>
          <w:rFonts w:eastAsia="굴림"/>
          <w:lang w:val="en-US"/>
        </w:rPr>
      </w:pPr>
    </w:p>
    <w:p w14:paraId="65663FEB" w14:textId="77777777" w:rsidR="00932A13" w:rsidRDefault="00932A13">
      <w:pPr>
        <w:rPr>
          <w:rFonts w:eastAsia="굴림"/>
          <w:lang w:val="en-US"/>
        </w:rPr>
      </w:pPr>
    </w:p>
    <w:p w14:paraId="378BF602" w14:textId="77777777" w:rsidR="00F20A68" w:rsidRDefault="00F20A68" w:rsidP="00F20A68">
      <w:pPr>
        <w:rPr>
          <w:lang w:val="en-US"/>
        </w:rPr>
      </w:pPr>
    </w:p>
    <w:p w14:paraId="0F6976A2" w14:textId="6AB4FEE9" w:rsidR="00F20A68" w:rsidRDefault="001742A3" w:rsidP="00F20A68">
      <w:pPr>
        <w:ind w:left="1843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CA42E4D" wp14:editId="304AEFD1">
            <wp:extent cx="4329487" cy="962108"/>
            <wp:effectExtent l="0" t="0" r="0" b="952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천리산기로고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853" cy="96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D867" w14:textId="77777777" w:rsidR="00F20A68" w:rsidRDefault="00F20A68" w:rsidP="00F20A68">
      <w:pPr>
        <w:rPr>
          <w:lang w:val="en-US"/>
        </w:rPr>
      </w:pPr>
    </w:p>
    <w:p w14:paraId="7492C00E" w14:textId="77777777" w:rsidR="00F20A68" w:rsidRPr="002F605D" w:rsidRDefault="00F20A68" w:rsidP="00F20A68">
      <w:pPr>
        <w:pStyle w:val="7"/>
        <w:numPr>
          <w:ilvl w:val="0"/>
          <w:numId w:val="0"/>
        </w:numPr>
        <w:ind w:firstLineChars="618" w:firstLine="1941"/>
        <w:rPr>
          <w:rFonts w:cs="Arial"/>
          <w:b/>
          <w:bCs/>
          <w:noProof/>
          <w:sz w:val="32"/>
          <w:szCs w:val="32"/>
        </w:rPr>
      </w:pPr>
      <w:r w:rsidRPr="002F605D">
        <w:rPr>
          <w:rFonts w:cs="Arial"/>
          <w:b/>
          <w:bCs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A5427E" wp14:editId="72F490AC">
                <wp:simplePos x="0" y="0"/>
                <wp:positionH relativeFrom="column">
                  <wp:posOffset>1093470</wp:posOffset>
                </wp:positionH>
                <wp:positionV relativeFrom="paragraph">
                  <wp:posOffset>0</wp:posOffset>
                </wp:positionV>
                <wp:extent cx="5400675" cy="0"/>
                <wp:effectExtent l="0" t="0" r="0" b="0"/>
                <wp:wrapNone/>
                <wp:docPr id="12" name="Lin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CEC30F8" id="Line 335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1pt,0" to="51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" strokeweight="4.5pt">
                <v:stroke linestyle="thinThick"/>
              </v:line>
            </w:pict>
          </mc:Fallback>
        </mc:AlternateContent>
      </w:r>
      <w:r w:rsidRPr="002F605D">
        <w:rPr>
          <w:rFonts w:cs="Arial" w:hint="eastAsia"/>
          <w:b/>
          <w:bCs/>
          <w:noProof/>
          <w:sz w:val="32"/>
          <w:szCs w:val="32"/>
        </w:rPr>
        <w:t>H</w:t>
      </w:r>
      <w:r w:rsidRPr="002F605D">
        <w:rPr>
          <w:rFonts w:cs="Arial"/>
          <w:b/>
          <w:bCs/>
          <w:noProof/>
          <w:sz w:val="32"/>
          <w:szCs w:val="32"/>
        </w:rPr>
        <w:t xml:space="preserve">YDRAULIC PRESS CUTTING </w:t>
      </w:r>
      <w:r w:rsidRPr="002F605D">
        <w:rPr>
          <w:rFonts w:cs="Arial" w:hint="eastAsia"/>
          <w:b/>
          <w:bCs/>
          <w:noProof/>
          <w:sz w:val="32"/>
          <w:szCs w:val="32"/>
        </w:rPr>
        <w:t>M/C</w:t>
      </w:r>
    </w:p>
    <w:p w14:paraId="3CDED4B8" w14:textId="77777777" w:rsidR="00F20A68" w:rsidRPr="002F605D" w:rsidRDefault="00F20A68" w:rsidP="00F20A68">
      <w:pPr>
        <w:pStyle w:val="7"/>
        <w:numPr>
          <w:ilvl w:val="0"/>
          <w:numId w:val="0"/>
        </w:numPr>
        <w:ind w:firstLineChars="618" w:firstLine="1941"/>
        <w:rPr>
          <w:rFonts w:cs="Arial"/>
          <w:b/>
          <w:bCs/>
          <w:noProof/>
          <w:sz w:val="32"/>
          <w:szCs w:val="32"/>
        </w:rPr>
      </w:pPr>
      <w:r w:rsidRPr="002F605D">
        <w:rPr>
          <w:rFonts w:cs="Arial" w:hint="eastAsia"/>
          <w:b/>
          <w:bCs/>
          <w:noProof/>
          <w:sz w:val="32"/>
          <w:szCs w:val="32"/>
        </w:rPr>
        <w:t xml:space="preserve">for  </w:t>
      </w:r>
      <w:r w:rsidRPr="002F605D">
        <w:rPr>
          <w:rFonts w:cs="Arial"/>
          <w:b/>
          <w:bCs/>
          <w:noProof/>
          <w:sz w:val="32"/>
          <w:szCs w:val="32"/>
        </w:rPr>
        <w:t>SEAL</w:t>
      </w:r>
    </w:p>
    <w:p w14:paraId="4B936598" w14:textId="7257B644" w:rsidR="00F20A68" w:rsidRPr="002F605D" w:rsidRDefault="00F20A68" w:rsidP="001742A3">
      <w:pPr>
        <w:pStyle w:val="7"/>
        <w:numPr>
          <w:ilvl w:val="0"/>
          <w:numId w:val="0"/>
        </w:numPr>
        <w:ind w:leftChars="850" w:left="1700" w:firstLineChars="50" w:firstLine="236"/>
        <w:rPr>
          <w:b/>
          <w:bCs/>
          <w:noProof/>
          <w:sz w:val="48"/>
          <w:szCs w:val="48"/>
        </w:rPr>
      </w:pPr>
      <w:r w:rsidRPr="002F605D">
        <w:rPr>
          <w:rFonts w:eastAsia="굴림" w:hint="eastAsia"/>
          <w:b/>
          <w:bCs/>
          <w:sz w:val="48"/>
          <w:szCs w:val="48"/>
          <w:lang w:val="en-US"/>
        </w:rPr>
        <w:t>취급</w:t>
      </w:r>
      <w:r w:rsidRPr="002F605D">
        <w:rPr>
          <w:rFonts w:eastAsia="굴림" w:hint="eastAsia"/>
          <w:b/>
          <w:bCs/>
          <w:sz w:val="48"/>
          <w:szCs w:val="48"/>
          <w:lang w:val="en-US"/>
        </w:rPr>
        <w:t xml:space="preserve"> </w:t>
      </w:r>
      <w:r w:rsidRPr="002F605D">
        <w:rPr>
          <w:rFonts w:eastAsia="굴림" w:hint="eastAsia"/>
          <w:b/>
          <w:bCs/>
          <w:sz w:val="48"/>
          <w:szCs w:val="48"/>
          <w:lang w:val="en-US"/>
        </w:rPr>
        <w:t>설명서</w:t>
      </w:r>
      <w:r w:rsidRPr="002F605D">
        <w:rPr>
          <w:b/>
          <w:bCs/>
          <w:noProof/>
          <w:sz w:val="48"/>
          <w:szCs w:val="48"/>
        </w:rPr>
        <w:t xml:space="preserve"> </w:t>
      </w:r>
      <w:r w:rsidR="006478F6">
        <w:rPr>
          <w:rFonts w:hint="eastAsia"/>
          <w:b/>
          <w:bCs/>
          <w:noProof/>
          <w:sz w:val="48"/>
          <w:szCs w:val="48"/>
        </w:rPr>
        <w:t>(CLH032)</w:t>
      </w:r>
    </w:p>
    <w:p w14:paraId="70AD4E62" w14:textId="2B5EF977" w:rsidR="00F20A68" w:rsidRDefault="00F20A68" w:rsidP="00F20A68">
      <w:pPr>
        <w:rPr>
          <w:rFonts w:eastAsia="굴림"/>
          <w:lang w:val="en-US"/>
        </w:rPr>
      </w:pPr>
    </w:p>
    <w:p w14:paraId="7595221E" w14:textId="754ADB92" w:rsidR="00F20A68" w:rsidRDefault="00F20A68" w:rsidP="00F20A68">
      <w:pPr>
        <w:rPr>
          <w:rFonts w:eastAsia="굴림"/>
          <w:lang w:val="en-US"/>
        </w:rPr>
      </w:pPr>
    </w:p>
    <w:p w14:paraId="53D667D9" w14:textId="59D4D0E5" w:rsidR="00F20A68" w:rsidRDefault="00F20A68" w:rsidP="00F20A68">
      <w:pPr>
        <w:rPr>
          <w:rFonts w:eastAsia="굴림"/>
          <w:lang w:val="en-US"/>
        </w:rPr>
      </w:pPr>
    </w:p>
    <w:p w14:paraId="545EC465" w14:textId="77777777" w:rsidR="00C77734" w:rsidRDefault="00C77734" w:rsidP="00F20A68">
      <w:pPr>
        <w:rPr>
          <w:rFonts w:eastAsia="굴림"/>
          <w:lang w:val="en-US"/>
        </w:rPr>
      </w:pPr>
    </w:p>
    <w:p w14:paraId="2F86FFAC" w14:textId="690B2FFD" w:rsidR="00F20A68" w:rsidRDefault="00F20A68" w:rsidP="00F20A68">
      <w:pPr>
        <w:rPr>
          <w:rFonts w:eastAsia="굴림"/>
          <w:lang w:val="en-US"/>
        </w:rPr>
      </w:pPr>
    </w:p>
    <w:p w14:paraId="6D3CFA30" w14:textId="5756F840" w:rsidR="00F20A68" w:rsidRDefault="00F20A68" w:rsidP="00F20A68">
      <w:pPr>
        <w:rPr>
          <w:rFonts w:eastAsia="굴림"/>
          <w:lang w:val="en-US"/>
        </w:rPr>
      </w:pPr>
    </w:p>
    <w:p w14:paraId="3E7E8FFC" w14:textId="18667D22" w:rsidR="00F20A68" w:rsidRDefault="00F20A68" w:rsidP="00F20A68">
      <w:pPr>
        <w:rPr>
          <w:rFonts w:eastAsia="굴림"/>
          <w:lang w:val="en-US"/>
        </w:rPr>
      </w:pPr>
    </w:p>
    <w:p w14:paraId="2EDB38E0" w14:textId="2B21B3B5" w:rsidR="00F20A68" w:rsidRDefault="00F20A68" w:rsidP="00F20A68">
      <w:pPr>
        <w:rPr>
          <w:rFonts w:eastAsia="굴림"/>
          <w:lang w:val="en-US"/>
        </w:rPr>
      </w:pPr>
    </w:p>
    <w:p w14:paraId="46F7E16C" w14:textId="2E8FCEB1" w:rsidR="00F20A68" w:rsidRDefault="00F20A68" w:rsidP="00F20A68">
      <w:pPr>
        <w:rPr>
          <w:rFonts w:eastAsia="굴림"/>
          <w:lang w:val="en-US"/>
        </w:rPr>
      </w:pPr>
    </w:p>
    <w:p w14:paraId="5DF929B3" w14:textId="3AC1AA38" w:rsidR="00F20A68" w:rsidRDefault="00F20A68" w:rsidP="00F20A68">
      <w:pPr>
        <w:rPr>
          <w:rFonts w:eastAsia="굴림"/>
          <w:lang w:val="en-US"/>
        </w:rPr>
      </w:pPr>
    </w:p>
    <w:p w14:paraId="32ABF94A" w14:textId="0A8768A6" w:rsidR="00F20A68" w:rsidRDefault="00F20A68" w:rsidP="00F20A68">
      <w:pPr>
        <w:rPr>
          <w:rFonts w:eastAsia="굴림"/>
          <w:lang w:val="en-US"/>
        </w:rPr>
      </w:pPr>
    </w:p>
    <w:p w14:paraId="07C656D7" w14:textId="5EFE21DD" w:rsidR="00F20A68" w:rsidRDefault="00F20A68" w:rsidP="00F20A68">
      <w:pPr>
        <w:rPr>
          <w:rFonts w:eastAsia="굴림"/>
          <w:lang w:val="en-US"/>
        </w:rPr>
      </w:pPr>
    </w:p>
    <w:p w14:paraId="5665F81F" w14:textId="20EC9920" w:rsidR="00F20A68" w:rsidRDefault="00F20A68" w:rsidP="00F20A68">
      <w:pPr>
        <w:rPr>
          <w:rFonts w:eastAsia="굴림"/>
          <w:lang w:val="en-US"/>
        </w:rPr>
      </w:pPr>
    </w:p>
    <w:p w14:paraId="2FBB2EA0" w14:textId="3AF88D56" w:rsidR="00F20A68" w:rsidRDefault="00F20A68" w:rsidP="00F20A68">
      <w:pPr>
        <w:rPr>
          <w:rFonts w:eastAsia="굴림"/>
          <w:lang w:val="en-US"/>
        </w:rPr>
      </w:pPr>
    </w:p>
    <w:p w14:paraId="6C52F495" w14:textId="457DD7E3" w:rsidR="00F20A68" w:rsidRDefault="00F20A68" w:rsidP="00F20A68">
      <w:pPr>
        <w:rPr>
          <w:rFonts w:eastAsia="굴림"/>
          <w:lang w:val="en-US"/>
        </w:rPr>
      </w:pPr>
    </w:p>
    <w:p w14:paraId="07CFFEB4" w14:textId="516AEDB2" w:rsidR="00F20A68" w:rsidRDefault="00F20A68" w:rsidP="00F20A68">
      <w:pPr>
        <w:rPr>
          <w:rFonts w:eastAsia="굴림"/>
          <w:lang w:val="en-US"/>
        </w:rPr>
      </w:pPr>
    </w:p>
    <w:p w14:paraId="0E2DA93F" w14:textId="08C298BA" w:rsidR="00F20A68" w:rsidRDefault="00F20A68" w:rsidP="00F20A68">
      <w:pPr>
        <w:rPr>
          <w:rFonts w:eastAsia="굴림"/>
          <w:lang w:val="en-US"/>
        </w:rPr>
      </w:pPr>
    </w:p>
    <w:p w14:paraId="2C69CBF2" w14:textId="71C1DB7A" w:rsidR="00F20A68" w:rsidRDefault="00F20A68" w:rsidP="00F20A68">
      <w:pPr>
        <w:rPr>
          <w:rFonts w:eastAsia="굴림"/>
          <w:lang w:val="en-US"/>
        </w:rPr>
      </w:pPr>
    </w:p>
    <w:p w14:paraId="350DCBFC" w14:textId="77777777" w:rsidR="00F20A68" w:rsidRDefault="00F20A68" w:rsidP="00F20A68">
      <w:pPr>
        <w:rPr>
          <w:rFonts w:eastAsia="굴림"/>
          <w:lang w:val="en-US"/>
        </w:rPr>
      </w:pPr>
    </w:p>
    <w:p w14:paraId="43A50175" w14:textId="77777777" w:rsidR="00F20A68" w:rsidRDefault="00F20A68" w:rsidP="00F20A68">
      <w:pPr>
        <w:rPr>
          <w:rFonts w:eastAsia="굴림"/>
          <w:lang w:val="en-US"/>
        </w:rPr>
      </w:pPr>
    </w:p>
    <w:p w14:paraId="2C35C916" w14:textId="77777777" w:rsidR="00F20A68" w:rsidRDefault="00F20A68" w:rsidP="00F20A68">
      <w:pPr>
        <w:rPr>
          <w:rFonts w:eastAsia="굴림"/>
          <w:lang w:val="en-US"/>
        </w:rPr>
      </w:pPr>
    </w:p>
    <w:p w14:paraId="267013D5" w14:textId="77777777" w:rsidR="00F20A68" w:rsidRDefault="00F20A68" w:rsidP="00F20A68">
      <w:pPr>
        <w:rPr>
          <w:rFonts w:eastAsia="굴림"/>
          <w:lang w:val="en-US"/>
        </w:rPr>
      </w:pPr>
    </w:p>
    <w:p w14:paraId="34B586C1" w14:textId="77777777" w:rsidR="00F20A68" w:rsidRDefault="00F20A68" w:rsidP="00F20A68">
      <w:pPr>
        <w:rPr>
          <w:rFonts w:eastAsia="굴림"/>
          <w:lang w:val="en-US"/>
        </w:rPr>
      </w:pPr>
    </w:p>
    <w:p w14:paraId="32FF72AE" w14:textId="77777777" w:rsidR="00F20A68" w:rsidRDefault="00F20A68" w:rsidP="00F20A68">
      <w:pPr>
        <w:rPr>
          <w:rFonts w:eastAsia="굴림"/>
          <w:lang w:val="en-US"/>
        </w:rPr>
      </w:pPr>
    </w:p>
    <w:p w14:paraId="0CDF4B84" w14:textId="77777777" w:rsidR="00F20A68" w:rsidRDefault="00F20A68" w:rsidP="00F20A68">
      <w:pPr>
        <w:rPr>
          <w:rFonts w:eastAsia="굴림"/>
          <w:lang w:val="en-US"/>
        </w:rPr>
      </w:pPr>
    </w:p>
    <w:p w14:paraId="1E4F8787" w14:textId="5A1E512A" w:rsidR="00380582" w:rsidRDefault="00380582">
      <w:pPr>
        <w:jc w:val="left"/>
        <w:rPr>
          <w:rFonts w:ascii="굴림" w:eastAsia="굴림" w:hAnsi="굴림"/>
          <w:lang w:val="en-US"/>
        </w:rPr>
      </w:pPr>
    </w:p>
    <w:p w14:paraId="40E88EBE" w14:textId="77777777" w:rsidR="001C3CA6" w:rsidRDefault="001C3CA6">
      <w:pPr>
        <w:jc w:val="left"/>
        <w:rPr>
          <w:rFonts w:ascii="굴림" w:eastAsia="굴림" w:hAnsi="굴림"/>
          <w:lang w:val="en-US"/>
        </w:rPr>
      </w:pPr>
    </w:p>
    <w:p w14:paraId="4CA0182B" w14:textId="38B403CF" w:rsidR="00380582" w:rsidRPr="00C77734" w:rsidRDefault="00380582" w:rsidP="00C77734">
      <w:pPr>
        <w:pStyle w:val="1"/>
        <w:numPr>
          <w:ilvl w:val="0"/>
          <w:numId w:val="0"/>
        </w:numPr>
        <w:rPr>
          <w:rFonts w:ascii="굴림" w:eastAsia="굴림" w:hAnsi="굴림"/>
          <w:sz w:val="28"/>
          <w:lang w:val="en-US"/>
        </w:rPr>
      </w:pPr>
      <w:r w:rsidRPr="00C77734">
        <w:rPr>
          <w:rFonts w:ascii="굴림" w:eastAsia="굴림" w:hAnsi="굴림" w:hint="eastAsia"/>
          <w:bCs/>
          <w:szCs w:val="32"/>
        </w:rPr>
        <w:lastRenderedPageBreak/>
        <w:t>목        차</w:t>
      </w:r>
    </w:p>
    <w:p w14:paraId="39C2AF4F" w14:textId="6366202D" w:rsidR="00380582" w:rsidRPr="00380582" w:rsidRDefault="00380582" w:rsidP="003725EC">
      <w:pPr>
        <w:pStyle w:val="10"/>
        <w:tabs>
          <w:tab w:val="left" w:pos="426"/>
        </w:tabs>
        <w:rPr>
          <w:rFonts w:ascii="굴림" w:eastAsia="굴림" w:hAnsi="굴림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b w:val="0"/>
          <w:lang w:val="en-US"/>
        </w:rPr>
        <w:fldChar w:fldCharType="begin"/>
      </w:r>
      <w:r w:rsidRPr="00380582">
        <w:rPr>
          <w:rFonts w:ascii="굴림" w:eastAsia="굴림" w:hAnsi="굴림"/>
          <w:b w:val="0"/>
          <w:lang w:val="en-US"/>
        </w:rPr>
        <w:instrText xml:space="preserve"> TOC \o "1-3" \t "Titolo 9;1" </w:instrText>
      </w:r>
      <w:r w:rsidRPr="00380582">
        <w:rPr>
          <w:rFonts w:ascii="굴림" w:eastAsia="굴림" w:hAnsi="굴림"/>
          <w:b w:val="0"/>
          <w:lang w:val="en-US"/>
        </w:rPr>
        <w:fldChar w:fldCharType="separate"/>
      </w:r>
    </w:p>
    <w:p w14:paraId="7CCC2A49" w14:textId="2A6EDCAA" w:rsidR="00380582" w:rsidRPr="00380582" w:rsidRDefault="00380582" w:rsidP="00380582">
      <w:pPr>
        <w:pStyle w:val="10"/>
        <w:tabs>
          <w:tab w:val="left" w:pos="426"/>
        </w:tabs>
        <w:rPr>
          <w:rFonts w:ascii="굴림" w:eastAsia="굴림" w:hAnsi="굴림"/>
          <w:b w:val="0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noProof/>
          <w:szCs w:val="32"/>
          <w:lang w:val="en-US"/>
        </w:rPr>
        <w:t>2</w:t>
      </w:r>
      <w:r w:rsidRPr="00380582">
        <w:rPr>
          <w:rFonts w:ascii="굴림" w:eastAsia="굴림" w:hAnsi="굴림"/>
          <w:b w:val="0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szCs w:val="32"/>
          <w:lang w:val="en-US"/>
        </w:rPr>
        <w:t>일반</w:t>
      </w:r>
      <w:r w:rsidRPr="00380582">
        <w:rPr>
          <w:rFonts w:ascii="굴림" w:eastAsia="굴림" w:hAnsi="굴림"/>
          <w:noProof/>
          <w:szCs w:val="32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32"/>
          <w:lang w:val="en-US"/>
        </w:rPr>
        <w:t>개요</w:t>
      </w:r>
      <w:r w:rsidRPr="00380582">
        <w:rPr>
          <w:rFonts w:ascii="굴림" w:eastAsia="굴림" w:hAnsi="굴림"/>
          <w:noProof/>
          <w:szCs w:val="32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32"/>
          <w:lang w:val="en-US"/>
        </w:rPr>
        <w:t>및</w:t>
      </w:r>
      <w:r w:rsidRPr="00380582">
        <w:rPr>
          <w:rFonts w:ascii="굴림" w:eastAsia="굴림" w:hAnsi="굴림"/>
          <w:noProof/>
          <w:szCs w:val="32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32"/>
          <w:lang w:val="en-US"/>
        </w:rPr>
        <w:t>기술적</w:t>
      </w:r>
      <w:r w:rsidRPr="00380582">
        <w:rPr>
          <w:rFonts w:ascii="굴림" w:eastAsia="굴림" w:hAnsi="굴림"/>
          <w:noProof/>
          <w:szCs w:val="32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32"/>
          <w:lang w:val="en-US"/>
        </w:rPr>
        <w:t>자료</w:t>
      </w:r>
      <w:r w:rsidRPr="00380582">
        <w:rPr>
          <w:rFonts w:ascii="굴림" w:eastAsia="굴림" w:hAnsi="굴림"/>
          <w:noProof/>
        </w:rPr>
        <w:tab/>
      </w:r>
      <w:r w:rsidR="003725EC">
        <w:rPr>
          <w:rFonts w:ascii="굴림" w:eastAsia="굴림" w:hAnsi="굴림"/>
          <w:noProof/>
        </w:rPr>
        <w:t>3</w:t>
      </w:r>
    </w:p>
    <w:p w14:paraId="3F7F2263" w14:textId="21452551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noProof/>
          <w:szCs w:val="28"/>
          <w:lang w:val="en-US"/>
        </w:rPr>
        <w:t>2.1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szCs w:val="28"/>
          <w:lang w:val="en-US"/>
        </w:rPr>
        <w:t>일반</w:t>
      </w:r>
      <w:r w:rsidRPr="00380582">
        <w:rPr>
          <w:rFonts w:ascii="굴림" w:eastAsia="굴림" w:hAnsi="굴림"/>
          <w:noProof/>
          <w:szCs w:val="28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28"/>
          <w:lang w:val="en-US"/>
        </w:rPr>
        <w:t>개요</w:t>
      </w:r>
      <w:r w:rsidRPr="00380582">
        <w:rPr>
          <w:rFonts w:ascii="굴림" w:eastAsia="굴림" w:hAnsi="굴림"/>
          <w:noProof/>
        </w:rPr>
        <w:tab/>
      </w:r>
      <w:r w:rsidR="00105D10">
        <w:rPr>
          <w:rFonts w:ascii="굴림" w:eastAsia="굴림" w:hAnsi="굴림"/>
          <w:noProof/>
        </w:rPr>
        <w:t>3</w:t>
      </w:r>
    </w:p>
    <w:p w14:paraId="0B571126" w14:textId="72A45B8E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</w:rPr>
      </w:pPr>
      <w:r w:rsidRPr="00380582">
        <w:rPr>
          <w:rFonts w:ascii="굴림" w:eastAsia="굴림" w:hAnsi="굴림"/>
          <w:noProof/>
          <w:szCs w:val="28"/>
          <w:lang w:val="en-US"/>
        </w:rPr>
        <w:t>2.2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szCs w:val="28"/>
          <w:lang w:val="en-US"/>
        </w:rPr>
        <w:t>설비의</w:t>
      </w:r>
      <w:r w:rsidRPr="00380582">
        <w:rPr>
          <w:rFonts w:ascii="굴림" w:eastAsia="굴림" w:hAnsi="굴림"/>
          <w:noProof/>
          <w:szCs w:val="28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28"/>
          <w:lang w:val="en-US"/>
        </w:rPr>
        <w:t>구성</w:t>
      </w:r>
      <w:r w:rsidRPr="00380582">
        <w:rPr>
          <w:rFonts w:ascii="굴림" w:eastAsia="굴림" w:hAnsi="굴림"/>
          <w:noProof/>
        </w:rPr>
        <w:tab/>
      </w:r>
      <w:r w:rsidR="00105D10">
        <w:rPr>
          <w:rFonts w:ascii="굴림" w:eastAsia="굴림" w:hAnsi="굴림"/>
          <w:noProof/>
        </w:rPr>
        <w:t>3</w:t>
      </w:r>
    </w:p>
    <w:p w14:paraId="2639A8D6" w14:textId="482A85C2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 w:rsidRPr="00380582">
        <w:rPr>
          <w:rFonts w:ascii="굴림" w:eastAsia="굴림" w:hAnsi="굴림"/>
          <w:szCs w:val="24"/>
          <w:lang w:val="en-US"/>
        </w:rPr>
        <w:t>2.2.1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kern w:val="2"/>
          <w:szCs w:val="24"/>
          <w:lang w:val="en-US"/>
        </w:rPr>
        <w:t>유압식 절단기</w:t>
      </w:r>
      <w:r w:rsidRPr="00380582">
        <w:rPr>
          <w:rFonts w:ascii="굴림" w:eastAsia="굴림" w:hAnsi="굴림"/>
        </w:rPr>
        <w:tab/>
      </w:r>
      <w:r w:rsidR="00105D10">
        <w:rPr>
          <w:rFonts w:ascii="굴림" w:eastAsia="굴림" w:hAnsi="굴림"/>
        </w:rPr>
        <w:t>4</w:t>
      </w:r>
    </w:p>
    <w:p w14:paraId="0D0EDEE8" w14:textId="0F2E0983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 w:rsidRPr="00380582">
        <w:rPr>
          <w:rFonts w:ascii="굴림" w:eastAsia="굴림" w:hAnsi="굴림"/>
          <w:szCs w:val="24"/>
          <w:lang w:val="en-US"/>
        </w:rPr>
        <w:t>2.2.2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kern w:val="2"/>
          <w:szCs w:val="24"/>
          <w:lang w:val="en-US"/>
        </w:rPr>
        <w:t xml:space="preserve">유압식 </w:t>
      </w:r>
      <w:r w:rsidRPr="00380582">
        <w:rPr>
          <w:rFonts w:ascii="굴림" w:eastAsia="굴림" w:hAnsi="굴림"/>
          <w:kern w:val="2"/>
          <w:szCs w:val="24"/>
          <w:lang w:val="en-US"/>
        </w:rPr>
        <w:t>TURN TABLE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5</w:t>
      </w:r>
    </w:p>
    <w:p w14:paraId="0E8A107F" w14:textId="0020D1D2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 w:rsidRPr="00380582">
        <w:rPr>
          <w:rFonts w:ascii="굴림" w:eastAsia="굴림" w:hAnsi="굴림"/>
          <w:szCs w:val="24"/>
          <w:lang w:val="en-US"/>
        </w:rPr>
        <w:t>2.2.3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szCs w:val="24"/>
          <w:lang w:val="en-US"/>
        </w:rPr>
        <w:t xml:space="preserve">유압식 </w:t>
      </w:r>
      <w:r w:rsidRPr="00380582">
        <w:rPr>
          <w:rFonts w:ascii="굴림" w:eastAsia="굴림" w:hAnsi="굴림"/>
          <w:szCs w:val="24"/>
          <w:lang w:val="en-US"/>
        </w:rPr>
        <w:t>SCRAP</w:t>
      </w:r>
      <w:r w:rsidRPr="00380582">
        <w:rPr>
          <w:rFonts w:ascii="굴림" w:eastAsia="굴림" w:hAnsi="굴림" w:hint="eastAsia"/>
          <w:szCs w:val="24"/>
          <w:lang w:val="en-US"/>
        </w:rPr>
        <w:t>반</w:t>
      </w:r>
      <w:r w:rsidR="00401C0A">
        <w:rPr>
          <w:rFonts w:ascii="굴림" w:eastAsia="굴림" w:hAnsi="굴림" w:hint="eastAsia"/>
          <w:szCs w:val="24"/>
          <w:lang w:val="en-US"/>
        </w:rPr>
        <w:t>출</w:t>
      </w:r>
      <w:r w:rsidRPr="00380582">
        <w:rPr>
          <w:rFonts w:ascii="굴림" w:eastAsia="굴림" w:hAnsi="굴림" w:hint="eastAsia"/>
          <w:szCs w:val="24"/>
          <w:lang w:val="en-US"/>
        </w:rPr>
        <w:t>장치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5</w:t>
      </w:r>
    </w:p>
    <w:p w14:paraId="61A7A40A" w14:textId="03CF253C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</w:rPr>
      </w:pPr>
      <w:r w:rsidRPr="00380582">
        <w:rPr>
          <w:rFonts w:ascii="굴림" w:eastAsia="굴림" w:hAnsi="굴림"/>
          <w:szCs w:val="24"/>
          <w:lang w:val="en-US"/>
        </w:rPr>
        <w:t>2.2.4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szCs w:val="24"/>
          <w:lang w:val="en-US"/>
        </w:rPr>
        <w:t>S</w:t>
      </w:r>
      <w:r w:rsidRPr="00380582">
        <w:rPr>
          <w:rFonts w:ascii="굴림" w:eastAsia="굴림" w:hAnsi="굴림"/>
          <w:szCs w:val="24"/>
          <w:lang w:val="en-US"/>
        </w:rPr>
        <w:t>CRAP GUIDE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6</w:t>
      </w:r>
    </w:p>
    <w:p w14:paraId="774CED8B" w14:textId="31CEE21E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</w:rPr>
      </w:pPr>
      <w:r w:rsidRPr="00380582">
        <w:rPr>
          <w:rFonts w:ascii="굴림" w:eastAsia="굴림" w:hAnsi="굴림"/>
          <w:szCs w:val="24"/>
          <w:lang w:val="en-US"/>
        </w:rPr>
        <w:t>2.2.5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kern w:val="2"/>
          <w:szCs w:val="24"/>
          <w:lang w:val="en-US"/>
        </w:rPr>
        <w:t xml:space="preserve">대차식 </w:t>
      </w:r>
      <w:r w:rsidRPr="00380582">
        <w:rPr>
          <w:rFonts w:ascii="굴림" w:eastAsia="굴림" w:hAnsi="굴림"/>
          <w:kern w:val="2"/>
          <w:szCs w:val="24"/>
          <w:lang w:val="en-US"/>
        </w:rPr>
        <w:t>SCRAP</w:t>
      </w:r>
      <w:r w:rsidRPr="00380582">
        <w:rPr>
          <w:rFonts w:ascii="굴림" w:eastAsia="굴림" w:hAnsi="굴림" w:hint="eastAsia"/>
          <w:kern w:val="2"/>
          <w:szCs w:val="24"/>
          <w:lang w:val="en-US"/>
        </w:rPr>
        <w:t xml:space="preserve"> </w:t>
      </w:r>
      <w:r w:rsidRPr="00380582">
        <w:rPr>
          <w:rFonts w:ascii="굴림" w:eastAsia="굴림" w:hAnsi="굴림"/>
          <w:kern w:val="2"/>
          <w:szCs w:val="24"/>
          <w:lang w:val="en-US"/>
        </w:rPr>
        <w:t>BOX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6</w:t>
      </w:r>
    </w:p>
    <w:p w14:paraId="5D41EC80" w14:textId="7AE381EA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</w:rPr>
      </w:pPr>
      <w:r w:rsidRPr="00380582">
        <w:rPr>
          <w:rFonts w:ascii="굴림" w:eastAsia="굴림" w:hAnsi="굴림"/>
          <w:szCs w:val="24"/>
          <w:lang w:val="en-US"/>
        </w:rPr>
        <w:t>2.2.6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kern w:val="2"/>
          <w:szCs w:val="24"/>
          <w:lang w:val="en-US"/>
        </w:rPr>
        <w:t>유압U</w:t>
      </w:r>
      <w:r w:rsidRPr="00380582">
        <w:rPr>
          <w:rFonts w:ascii="굴림" w:eastAsia="굴림" w:hAnsi="굴림"/>
          <w:kern w:val="2"/>
          <w:szCs w:val="24"/>
          <w:lang w:val="en-US"/>
        </w:rPr>
        <w:t>NIT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7</w:t>
      </w:r>
    </w:p>
    <w:p w14:paraId="451ABFD8" w14:textId="77777777" w:rsidR="00380582" w:rsidRPr="00380582" w:rsidRDefault="00380582" w:rsidP="00380582">
      <w:pPr>
        <w:rPr>
          <w:rFonts w:ascii="굴림" w:eastAsia="굴림" w:hAnsi="굴림"/>
        </w:rPr>
      </w:pPr>
    </w:p>
    <w:p w14:paraId="2E3E970A" w14:textId="4E1134D5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noProof/>
          <w:szCs w:val="28"/>
          <w:lang w:val="en-US"/>
        </w:rPr>
        <w:t>2.3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szCs w:val="28"/>
          <w:lang w:val="en-US"/>
        </w:rPr>
        <w:t>기술적</w:t>
      </w:r>
      <w:r w:rsidRPr="00380582">
        <w:rPr>
          <w:rFonts w:ascii="굴림" w:eastAsia="굴림" w:hAnsi="굴림"/>
          <w:noProof/>
          <w:szCs w:val="28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28"/>
          <w:lang w:val="en-US"/>
        </w:rPr>
        <w:t>사양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8</w:t>
      </w:r>
    </w:p>
    <w:p w14:paraId="32351EBE" w14:textId="6A7F7AE2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 w:rsidRPr="00380582">
        <w:rPr>
          <w:rFonts w:ascii="굴림" w:eastAsia="굴림" w:hAnsi="굴림"/>
          <w:szCs w:val="24"/>
          <w:lang w:val="en-US"/>
        </w:rPr>
        <w:t>2.3.1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szCs w:val="24"/>
          <w:lang w:val="en-US"/>
        </w:rPr>
        <w:t>장비</w:t>
      </w:r>
      <w:r w:rsidRPr="00380582">
        <w:rPr>
          <w:rFonts w:ascii="굴림" w:eastAsia="굴림" w:hAnsi="굴림"/>
          <w:szCs w:val="24"/>
          <w:lang w:val="en-US"/>
        </w:rPr>
        <w:t xml:space="preserve"> </w:t>
      </w:r>
      <w:r w:rsidRPr="00380582">
        <w:rPr>
          <w:rFonts w:ascii="굴림" w:eastAsia="굴림" w:hAnsi="굴림" w:hint="eastAsia"/>
          <w:szCs w:val="24"/>
          <w:lang w:val="en-US"/>
        </w:rPr>
        <w:t>사양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8</w:t>
      </w:r>
    </w:p>
    <w:p w14:paraId="20DB2096" w14:textId="57A8EC2B" w:rsidR="00380582" w:rsidRPr="00380582" w:rsidRDefault="001742A3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>
        <w:rPr>
          <w:rFonts w:ascii="굴림" w:eastAsia="굴림" w:hAnsi="굴림"/>
          <w:szCs w:val="24"/>
          <w:lang w:val="en-US"/>
        </w:rPr>
        <w:t>2.3.</w:t>
      </w:r>
      <w:r>
        <w:rPr>
          <w:rFonts w:ascii="굴림" w:eastAsia="굴림" w:hAnsi="굴림" w:hint="eastAsia"/>
          <w:szCs w:val="24"/>
          <w:lang w:val="en-US"/>
        </w:rPr>
        <w:t>2</w:t>
      </w:r>
      <w:r w:rsidR="00380582" w:rsidRPr="00380582">
        <w:rPr>
          <w:rFonts w:ascii="굴림" w:eastAsia="굴림" w:hAnsi="굴림"/>
          <w:kern w:val="2"/>
          <w:szCs w:val="24"/>
          <w:lang w:val="en-US"/>
        </w:rPr>
        <w:tab/>
      </w:r>
      <w:r w:rsidR="00380582" w:rsidRPr="00380582">
        <w:rPr>
          <w:rFonts w:ascii="굴림" w:eastAsia="굴림" w:hAnsi="굴림" w:hint="eastAsia"/>
          <w:szCs w:val="24"/>
          <w:lang w:val="en-US"/>
        </w:rPr>
        <w:t>전원</w:t>
      </w:r>
      <w:r w:rsidR="00380582"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10</w:t>
      </w:r>
    </w:p>
    <w:p w14:paraId="117DEF2A" w14:textId="57AD64C9" w:rsidR="00380582" w:rsidRPr="00380582" w:rsidRDefault="001742A3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>
        <w:rPr>
          <w:rFonts w:ascii="굴림" w:eastAsia="굴림" w:hAnsi="굴림"/>
          <w:szCs w:val="24"/>
          <w:lang w:val="en-US"/>
        </w:rPr>
        <w:t>2.3.</w:t>
      </w:r>
      <w:r>
        <w:rPr>
          <w:rFonts w:ascii="굴림" w:eastAsia="굴림" w:hAnsi="굴림" w:hint="eastAsia"/>
          <w:szCs w:val="24"/>
          <w:lang w:val="en-US"/>
        </w:rPr>
        <w:t>3</w:t>
      </w:r>
      <w:r w:rsidR="00380582" w:rsidRPr="00380582">
        <w:rPr>
          <w:rFonts w:ascii="굴림" w:eastAsia="굴림" w:hAnsi="굴림"/>
          <w:kern w:val="2"/>
          <w:szCs w:val="24"/>
          <w:lang w:val="en-US"/>
        </w:rPr>
        <w:tab/>
      </w:r>
      <w:r w:rsidR="00380582" w:rsidRPr="00380582">
        <w:rPr>
          <w:rFonts w:ascii="굴림" w:eastAsia="굴림" w:hAnsi="굴림" w:hint="eastAsia"/>
          <w:szCs w:val="24"/>
          <w:lang w:val="en-US"/>
        </w:rPr>
        <w:t>유압</w:t>
      </w:r>
      <w:r w:rsidR="00380582" w:rsidRPr="00380582">
        <w:rPr>
          <w:rFonts w:ascii="굴림" w:eastAsia="굴림" w:hAnsi="굴림"/>
          <w:szCs w:val="24"/>
          <w:lang w:val="en-US"/>
        </w:rPr>
        <w:t xml:space="preserve"> </w:t>
      </w:r>
      <w:r w:rsidR="00380582" w:rsidRPr="00380582">
        <w:rPr>
          <w:rFonts w:ascii="굴림" w:eastAsia="굴림" w:hAnsi="굴림" w:hint="eastAsia"/>
          <w:szCs w:val="24"/>
          <w:lang w:val="en-US"/>
        </w:rPr>
        <w:t xml:space="preserve">시스템 </w:t>
      </w:r>
      <w:r w:rsidR="00380582" w:rsidRPr="00380582">
        <w:rPr>
          <w:rFonts w:ascii="굴림" w:eastAsia="굴림" w:hAnsi="굴림"/>
          <w:szCs w:val="24"/>
          <w:lang w:val="en-US"/>
        </w:rPr>
        <w:t xml:space="preserve">/ </w:t>
      </w:r>
      <w:r w:rsidR="00380582" w:rsidRPr="00380582">
        <w:rPr>
          <w:rFonts w:ascii="굴림" w:eastAsia="굴림" w:hAnsi="굴림" w:hint="eastAsia"/>
          <w:szCs w:val="24"/>
          <w:lang w:val="en-US"/>
        </w:rPr>
        <w:t>회로도</w:t>
      </w:r>
      <w:r w:rsidR="00380582"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10</w:t>
      </w:r>
    </w:p>
    <w:p w14:paraId="274CDB7A" w14:textId="526310A4" w:rsidR="00380582" w:rsidRPr="00380582" w:rsidRDefault="00380582" w:rsidP="00380582">
      <w:pPr>
        <w:pStyle w:val="30"/>
        <w:tabs>
          <w:tab w:val="left" w:pos="1531"/>
        </w:tabs>
        <w:rPr>
          <w:rFonts w:ascii="굴림" w:eastAsia="굴림" w:hAnsi="굴림"/>
          <w:kern w:val="2"/>
          <w:szCs w:val="24"/>
          <w:lang w:val="en-US"/>
        </w:rPr>
      </w:pPr>
      <w:r w:rsidRPr="00380582">
        <w:rPr>
          <w:rFonts w:ascii="굴림" w:eastAsia="굴림" w:hAnsi="굴림"/>
          <w:szCs w:val="24"/>
          <w:lang w:val="en-US"/>
        </w:rPr>
        <w:t>2.3.</w:t>
      </w:r>
      <w:r w:rsidR="001742A3">
        <w:rPr>
          <w:rFonts w:ascii="굴림" w:eastAsia="굴림" w:hAnsi="굴림" w:hint="eastAsia"/>
          <w:szCs w:val="24"/>
          <w:lang w:val="en-US"/>
        </w:rPr>
        <w:t>4</w:t>
      </w:r>
      <w:r w:rsidRPr="00380582">
        <w:rPr>
          <w:rFonts w:ascii="굴림" w:eastAsia="굴림" w:hAnsi="굴림"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szCs w:val="24"/>
          <w:lang w:val="en-US"/>
        </w:rPr>
        <w:t>장비</w:t>
      </w:r>
      <w:r w:rsidRPr="00380582">
        <w:rPr>
          <w:rFonts w:ascii="굴림" w:eastAsia="굴림" w:hAnsi="굴림"/>
          <w:szCs w:val="24"/>
          <w:lang w:val="en-US"/>
        </w:rPr>
        <w:t xml:space="preserve"> </w:t>
      </w:r>
      <w:r w:rsidRPr="00380582">
        <w:rPr>
          <w:rFonts w:ascii="굴림" w:eastAsia="굴림" w:hAnsi="굴림" w:hint="eastAsia"/>
          <w:szCs w:val="24"/>
          <w:lang w:val="en-US"/>
        </w:rPr>
        <w:t>치수</w:t>
      </w:r>
      <w:r w:rsidRPr="00380582">
        <w:rPr>
          <w:rFonts w:ascii="굴림" w:eastAsia="굴림" w:hAnsi="굴림"/>
        </w:rPr>
        <w:tab/>
      </w:r>
      <w:r w:rsidR="00EC7B25">
        <w:rPr>
          <w:rFonts w:ascii="굴림" w:eastAsia="굴림" w:hAnsi="굴림"/>
        </w:rPr>
        <w:t>13</w:t>
      </w:r>
    </w:p>
    <w:p w14:paraId="4A8C9A28" w14:textId="1B9D3481" w:rsidR="00380582" w:rsidRPr="00380582" w:rsidRDefault="00380582" w:rsidP="00380582">
      <w:pPr>
        <w:pStyle w:val="10"/>
        <w:tabs>
          <w:tab w:val="left" w:pos="426"/>
        </w:tabs>
        <w:rPr>
          <w:rFonts w:ascii="굴림" w:eastAsia="굴림" w:hAnsi="굴림"/>
          <w:b w:val="0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noProof/>
          <w:szCs w:val="32"/>
          <w:lang w:val="en-US"/>
        </w:rPr>
        <w:t>3</w:t>
      </w:r>
      <w:r w:rsidRPr="00380582">
        <w:rPr>
          <w:rFonts w:ascii="굴림" w:eastAsia="굴림" w:hAnsi="굴림"/>
          <w:b w:val="0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szCs w:val="32"/>
          <w:lang w:val="en-US"/>
        </w:rPr>
        <w:t>취급 주의사항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14</w:t>
      </w:r>
    </w:p>
    <w:p w14:paraId="0F02CB46" w14:textId="0191091A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noProof/>
          <w:szCs w:val="28"/>
          <w:lang w:val="en-US"/>
        </w:rPr>
        <w:t>3.1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>취급</w:t>
      </w:r>
      <w:r w:rsidRPr="00380582">
        <w:rPr>
          <w:rFonts w:ascii="굴림" w:eastAsia="굴림" w:hAnsi="굴림"/>
          <w:noProof/>
          <w:szCs w:val="28"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szCs w:val="28"/>
          <w:lang w:val="en-US"/>
        </w:rPr>
        <w:t>주의사항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14</w:t>
      </w:r>
    </w:p>
    <w:p w14:paraId="793CEEA1" w14:textId="66093909" w:rsidR="00380582" w:rsidRPr="00380582" w:rsidRDefault="00380582" w:rsidP="00380582">
      <w:pPr>
        <w:pStyle w:val="10"/>
        <w:tabs>
          <w:tab w:val="left" w:pos="426"/>
        </w:tabs>
        <w:rPr>
          <w:rFonts w:ascii="굴림" w:eastAsia="굴림" w:hAnsi="굴림"/>
          <w:b w:val="0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b w:val="0"/>
          <w:lang w:val="en-US"/>
        </w:rPr>
        <w:fldChar w:fldCharType="begin"/>
      </w:r>
      <w:r w:rsidRPr="00380582">
        <w:rPr>
          <w:rFonts w:ascii="굴림" w:eastAsia="굴림" w:hAnsi="굴림"/>
          <w:b w:val="0"/>
          <w:lang w:val="en-US"/>
        </w:rPr>
        <w:instrText xml:space="preserve"> TOC \o "1-3" \t "Titolo 9;1" </w:instrText>
      </w:r>
      <w:r w:rsidRPr="00380582">
        <w:rPr>
          <w:rFonts w:ascii="굴림" w:eastAsia="굴림" w:hAnsi="굴림"/>
          <w:b w:val="0"/>
          <w:lang w:val="en-US"/>
        </w:rPr>
        <w:fldChar w:fldCharType="separate"/>
      </w:r>
      <w:r w:rsidRPr="00380582">
        <w:rPr>
          <w:rFonts w:ascii="굴림" w:eastAsia="굴림" w:hAnsi="굴림" w:hint="eastAsia"/>
          <w:noProof/>
          <w:lang w:val="en-US"/>
        </w:rPr>
        <w:t>4</w:t>
      </w:r>
      <w:r w:rsidRPr="00380582">
        <w:rPr>
          <w:rFonts w:ascii="굴림" w:eastAsia="굴림" w:hAnsi="굴림"/>
          <w:b w:val="0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lang w:val="en-US"/>
        </w:rPr>
        <w:t>조작</w:t>
      </w:r>
      <w:r w:rsidRPr="00380582">
        <w:rPr>
          <w:rFonts w:ascii="굴림" w:eastAsia="굴림" w:hAnsi="굴림"/>
          <w:noProof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lang w:val="en-US"/>
        </w:rPr>
        <w:t>및</w:t>
      </w:r>
      <w:r w:rsidRPr="00380582">
        <w:rPr>
          <w:rFonts w:ascii="굴림" w:eastAsia="굴림" w:hAnsi="굴림"/>
          <w:noProof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lang w:val="en-US"/>
        </w:rPr>
        <w:t>운전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15</w:t>
      </w:r>
    </w:p>
    <w:p w14:paraId="319B8B27" w14:textId="066D642F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  <w:kern w:val="2"/>
          <w:szCs w:val="24"/>
          <w:lang w:val="en-US"/>
        </w:rPr>
      </w:pPr>
      <w:r w:rsidRPr="00380582">
        <w:rPr>
          <w:rFonts w:ascii="굴림" w:eastAsia="굴림" w:hAnsi="굴림" w:hint="eastAsia"/>
          <w:noProof/>
          <w:lang w:val="en-US"/>
        </w:rPr>
        <w:t>4</w:t>
      </w:r>
      <w:r w:rsidRPr="00380582">
        <w:rPr>
          <w:rFonts w:ascii="굴림" w:eastAsia="굴림" w:hAnsi="굴림"/>
          <w:noProof/>
          <w:lang w:val="en-US"/>
        </w:rPr>
        <w:t>.1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lang w:val="en-US"/>
        </w:rPr>
        <w:t>조작반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15</w:t>
      </w:r>
    </w:p>
    <w:p w14:paraId="373629F7" w14:textId="45793A3E" w:rsidR="00380582" w:rsidRPr="00380582" w:rsidRDefault="00380582" w:rsidP="00380582">
      <w:pPr>
        <w:pStyle w:val="20"/>
        <w:tabs>
          <w:tab w:val="left" w:pos="567"/>
        </w:tabs>
        <w:rPr>
          <w:rFonts w:ascii="굴림" w:eastAsia="굴림" w:hAnsi="굴림"/>
          <w:noProof/>
        </w:rPr>
      </w:pPr>
      <w:r w:rsidRPr="00380582">
        <w:rPr>
          <w:rFonts w:ascii="굴림" w:eastAsia="굴림" w:hAnsi="굴림" w:hint="eastAsia"/>
          <w:noProof/>
          <w:lang w:val="en-US"/>
        </w:rPr>
        <w:t>4</w:t>
      </w:r>
      <w:r w:rsidRPr="00380582">
        <w:rPr>
          <w:rFonts w:ascii="굴림" w:eastAsia="굴림" w:hAnsi="굴림"/>
          <w:noProof/>
          <w:lang w:val="en-US"/>
        </w:rPr>
        <w:t>.2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lang w:val="en-US"/>
        </w:rPr>
        <w:t>조작</w:t>
      </w:r>
      <w:r w:rsidRPr="00380582">
        <w:rPr>
          <w:rFonts w:ascii="굴림" w:eastAsia="굴림" w:hAnsi="굴림"/>
          <w:noProof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lang w:val="en-US"/>
        </w:rPr>
        <w:t>스위치</w:t>
      </w:r>
      <w:r w:rsidRPr="00380582">
        <w:rPr>
          <w:rFonts w:ascii="굴림" w:eastAsia="굴림" w:hAnsi="굴림"/>
          <w:noProof/>
          <w:lang w:val="en-US"/>
        </w:rPr>
        <w:t xml:space="preserve"> </w:t>
      </w:r>
      <w:r w:rsidRPr="00380582">
        <w:rPr>
          <w:rFonts w:ascii="굴림" w:eastAsia="굴림" w:hAnsi="굴림" w:hint="eastAsia"/>
          <w:noProof/>
          <w:lang w:val="en-US"/>
        </w:rPr>
        <w:t>설명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16</w:t>
      </w:r>
    </w:p>
    <w:p w14:paraId="33F4B78E" w14:textId="77777777" w:rsidR="00380582" w:rsidRPr="00380582" w:rsidRDefault="00380582" w:rsidP="00380582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lang w:val="en-US"/>
        </w:rPr>
        <w:fldChar w:fldCharType="end"/>
      </w:r>
    </w:p>
    <w:p w14:paraId="4E329FB9" w14:textId="26FDF667" w:rsidR="00380582" w:rsidRPr="00380582" w:rsidRDefault="00380582" w:rsidP="00380582">
      <w:pPr>
        <w:pStyle w:val="10"/>
        <w:tabs>
          <w:tab w:val="left" w:pos="426"/>
        </w:tabs>
        <w:rPr>
          <w:rFonts w:ascii="굴림" w:eastAsia="굴림" w:hAnsi="굴림"/>
          <w:b w:val="0"/>
          <w:noProof/>
          <w:kern w:val="2"/>
          <w:szCs w:val="24"/>
          <w:lang w:val="en-US"/>
        </w:rPr>
      </w:pPr>
      <w:r w:rsidRPr="00380582">
        <w:rPr>
          <w:rFonts w:ascii="굴림" w:eastAsia="굴림" w:hAnsi="굴림"/>
          <w:b w:val="0"/>
          <w:lang w:val="en-US"/>
        </w:rPr>
        <w:fldChar w:fldCharType="begin"/>
      </w:r>
      <w:r w:rsidRPr="00380582">
        <w:rPr>
          <w:rFonts w:ascii="굴림" w:eastAsia="굴림" w:hAnsi="굴림"/>
          <w:b w:val="0"/>
          <w:lang w:val="en-US"/>
        </w:rPr>
        <w:instrText xml:space="preserve"> TOC \o "1-3" \t "Titolo 9;1" </w:instrText>
      </w:r>
      <w:r w:rsidRPr="00380582">
        <w:rPr>
          <w:rFonts w:ascii="굴림" w:eastAsia="굴림" w:hAnsi="굴림"/>
          <w:b w:val="0"/>
          <w:lang w:val="en-US"/>
        </w:rPr>
        <w:fldChar w:fldCharType="separate"/>
      </w:r>
      <w:r w:rsidRPr="00380582">
        <w:rPr>
          <w:rFonts w:ascii="굴림" w:eastAsia="굴림" w:hAnsi="굴림"/>
          <w:noProof/>
          <w:lang w:val="en-US"/>
        </w:rPr>
        <w:t>5</w:t>
      </w:r>
      <w:r w:rsidRPr="00380582">
        <w:rPr>
          <w:rFonts w:ascii="굴림" w:eastAsia="굴림" w:hAnsi="굴림"/>
          <w:b w:val="0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bCs/>
          <w:noProof/>
          <w:kern w:val="2"/>
          <w:szCs w:val="24"/>
          <w:lang w:val="en-US"/>
        </w:rPr>
        <w:t xml:space="preserve">유압 </w:t>
      </w:r>
      <w:r w:rsidRPr="00380582">
        <w:rPr>
          <w:rFonts w:ascii="굴림" w:eastAsia="굴림" w:hAnsi="굴림"/>
          <w:bCs/>
          <w:noProof/>
          <w:kern w:val="2"/>
          <w:szCs w:val="24"/>
          <w:lang w:val="en-US"/>
        </w:rPr>
        <w:t xml:space="preserve">UNIT </w:t>
      </w:r>
      <w:r w:rsidRPr="00380582">
        <w:rPr>
          <w:rFonts w:ascii="굴림" w:eastAsia="굴림" w:hAnsi="굴림" w:hint="eastAsia"/>
          <w:bCs/>
          <w:noProof/>
          <w:kern w:val="2"/>
          <w:szCs w:val="24"/>
          <w:lang w:val="en-US"/>
        </w:rPr>
        <w:t>자료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20</w:t>
      </w:r>
    </w:p>
    <w:p w14:paraId="07264D95" w14:textId="23DA6438" w:rsidR="00380582" w:rsidRPr="00380582" w:rsidRDefault="00380582" w:rsidP="00380582">
      <w:pPr>
        <w:pStyle w:val="20"/>
        <w:tabs>
          <w:tab w:val="left" w:pos="370"/>
        </w:tabs>
        <w:rPr>
          <w:rFonts w:ascii="굴림" w:eastAsia="굴림" w:hAnsi="굴림"/>
          <w:noProof/>
        </w:rPr>
      </w:pPr>
      <w:r w:rsidRPr="00380582">
        <w:rPr>
          <w:rFonts w:ascii="굴림" w:eastAsia="굴림" w:hAnsi="굴림"/>
          <w:noProof/>
          <w:lang w:val="en-US"/>
        </w:rPr>
        <w:t>5.1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ab/>
      </w: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 xml:space="preserve"> 설치 시 주의사항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20</w:t>
      </w:r>
    </w:p>
    <w:p w14:paraId="637B0AA5" w14:textId="7B976E60" w:rsidR="00380582" w:rsidRPr="00380582" w:rsidRDefault="00380582" w:rsidP="00380582">
      <w:pPr>
        <w:pStyle w:val="20"/>
        <w:tabs>
          <w:tab w:val="left" w:pos="370"/>
        </w:tabs>
        <w:rPr>
          <w:rFonts w:ascii="굴림" w:eastAsia="굴림" w:hAnsi="굴림"/>
          <w:noProof/>
        </w:rPr>
      </w:pP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>5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 xml:space="preserve">.2  </w:t>
      </w: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>운영 시 주의사항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21</w:t>
      </w:r>
    </w:p>
    <w:p w14:paraId="02543AA8" w14:textId="19E99A87" w:rsidR="00380582" w:rsidRPr="00380582" w:rsidRDefault="00380582" w:rsidP="00380582">
      <w:pPr>
        <w:pStyle w:val="20"/>
        <w:tabs>
          <w:tab w:val="left" w:pos="370"/>
        </w:tabs>
        <w:rPr>
          <w:rFonts w:ascii="굴림" w:eastAsia="굴림" w:hAnsi="굴림"/>
          <w:noProof/>
        </w:rPr>
      </w:pP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>5</w:t>
      </w:r>
      <w:r w:rsidRPr="00380582">
        <w:rPr>
          <w:rFonts w:ascii="굴림" w:eastAsia="굴림" w:hAnsi="굴림"/>
          <w:noProof/>
          <w:kern w:val="2"/>
          <w:szCs w:val="24"/>
          <w:lang w:val="en-US"/>
        </w:rPr>
        <w:t xml:space="preserve">.3  </w:t>
      </w:r>
      <w:r w:rsidRPr="00380582">
        <w:rPr>
          <w:rFonts w:ascii="굴림" w:eastAsia="굴림" w:hAnsi="굴림" w:hint="eastAsia"/>
          <w:noProof/>
          <w:kern w:val="2"/>
          <w:szCs w:val="24"/>
          <w:lang w:val="en-US"/>
        </w:rPr>
        <w:t>문제점 해결 방안</w:t>
      </w:r>
      <w:r w:rsidRPr="00380582">
        <w:rPr>
          <w:rFonts w:ascii="굴림" w:eastAsia="굴림" w:hAnsi="굴림"/>
          <w:noProof/>
        </w:rPr>
        <w:tab/>
      </w:r>
      <w:r w:rsidR="00EC7B25">
        <w:rPr>
          <w:rFonts w:ascii="굴림" w:eastAsia="굴림" w:hAnsi="굴림"/>
          <w:noProof/>
        </w:rPr>
        <w:t>22</w:t>
      </w:r>
    </w:p>
    <w:p w14:paraId="745AE2EB" w14:textId="77777777" w:rsidR="00380582" w:rsidRPr="00380582" w:rsidRDefault="00380582" w:rsidP="00380582">
      <w:pPr>
        <w:rPr>
          <w:rFonts w:ascii="굴림" w:eastAsia="굴림" w:hAnsi="굴림"/>
        </w:rPr>
      </w:pPr>
    </w:p>
    <w:p w14:paraId="73A28FF5" w14:textId="5DC051CD" w:rsidR="00380582" w:rsidRDefault="00380582" w:rsidP="00380582">
      <w:pPr>
        <w:jc w:val="left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b/>
          <w:lang w:val="en-US"/>
        </w:rPr>
        <w:fldChar w:fldCharType="end"/>
      </w:r>
      <w:r w:rsidRPr="00380582">
        <w:rPr>
          <w:rFonts w:ascii="굴림" w:eastAsia="굴림" w:hAnsi="굴림"/>
          <w:b/>
          <w:lang w:val="en-US"/>
        </w:rPr>
        <w:fldChar w:fldCharType="end"/>
      </w:r>
      <w:r>
        <w:rPr>
          <w:rFonts w:ascii="굴림" w:eastAsia="굴림" w:hAnsi="굴림"/>
          <w:lang w:val="en-US"/>
        </w:rPr>
        <w:br w:type="page"/>
      </w:r>
    </w:p>
    <w:p w14:paraId="5D32E7D3" w14:textId="77777777" w:rsidR="00380582" w:rsidRPr="00380582" w:rsidRDefault="00380582" w:rsidP="00380582">
      <w:pPr>
        <w:pStyle w:val="1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일반 개요 및 기술적 자료</w:t>
      </w:r>
    </w:p>
    <w:p w14:paraId="04F46991" w14:textId="77777777" w:rsidR="00380582" w:rsidRPr="00380582" w:rsidRDefault="00380582" w:rsidP="00380582">
      <w:pPr>
        <w:pStyle w:val="2"/>
        <w:numPr>
          <w:ilvl w:val="1"/>
          <w:numId w:val="5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일반 개요</w:t>
      </w:r>
    </w:p>
    <w:p w14:paraId="2F827FF9" w14:textId="6F5EC521" w:rsidR="00380582" w:rsidRPr="00380582" w:rsidRDefault="00380582" w:rsidP="00380582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</w:rPr>
        <w:t>본 설비는</w:t>
      </w:r>
      <w:r w:rsidRPr="00380582">
        <w:rPr>
          <w:rFonts w:ascii="굴림" w:eastAsia="굴림" w:hAnsi="굴림"/>
        </w:rPr>
        <w:t xml:space="preserve"> OIL SEAL</w:t>
      </w:r>
      <w:r w:rsidRPr="00380582">
        <w:rPr>
          <w:rFonts w:ascii="굴림" w:eastAsia="굴림" w:hAnsi="굴림" w:hint="eastAsia"/>
        </w:rPr>
        <w:t>및</w:t>
      </w:r>
      <w:r w:rsidR="006478F6">
        <w:rPr>
          <w:rFonts w:ascii="굴림" w:eastAsia="굴림" w:hAnsi="굴림" w:hint="eastAsia"/>
        </w:rPr>
        <w:t xml:space="preserve"> METAL GASKET</w:t>
      </w:r>
      <w:bookmarkStart w:id="1" w:name="_GoBack"/>
      <w:bookmarkEnd w:id="1"/>
      <w:r w:rsidRPr="00380582">
        <w:rPr>
          <w:rFonts w:ascii="굴림" w:eastAsia="굴림" w:hAnsi="굴림" w:hint="eastAsia"/>
        </w:rPr>
        <w:t xml:space="preserve">의 </w:t>
      </w:r>
      <w:r w:rsidR="001742A3">
        <w:rPr>
          <w:rFonts w:ascii="굴림" w:eastAsia="굴림" w:hAnsi="굴림" w:hint="eastAsia"/>
        </w:rPr>
        <w:t>폐기</w:t>
      </w:r>
      <w:r w:rsidRPr="00380582">
        <w:rPr>
          <w:rFonts w:ascii="굴림" w:eastAsia="굴림" w:hAnsi="굴림" w:hint="eastAsia"/>
        </w:rPr>
        <w:t>를 용이하게 할</w:t>
      </w:r>
      <w:r w:rsidRPr="00380582">
        <w:rPr>
          <w:rFonts w:ascii="굴림" w:eastAsia="굴림" w:hAnsi="굴림"/>
        </w:rPr>
        <w:t xml:space="preserve"> 목적으로</w:t>
      </w:r>
      <w:r w:rsidRPr="00380582">
        <w:rPr>
          <w:rFonts w:ascii="굴림" w:eastAsia="굴림" w:hAnsi="굴림" w:hint="eastAsia"/>
        </w:rPr>
        <w:t xml:space="preserve"> 제작되었으며, 유압 </w:t>
      </w:r>
      <w:r w:rsidRPr="00380582">
        <w:rPr>
          <w:rFonts w:ascii="굴림" w:eastAsia="굴림" w:hAnsi="굴림"/>
        </w:rPr>
        <w:t xml:space="preserve">UNIT, </w:t>
      </w:r>
      <w:r w:rsidRPr="00380582">
        <w:rPr>
          <w:rFonts w:ascii="굴림" w:eastAsia="굴림" w:hAnsi="굴림" w:hint="eastAsia"/>
        </w:rPr>
        <w:t>유압식 절단장치,</w:t>
      </w:r>
      <w:r w:rsidRPr="00380582">
        <w:rPr>
          <w:rFonts w:ascii="굴림" w:eastAsia="굴림" w:hAnsi="굴림"/>
        </w:rPr>
        <w:t xml:space="preserve"> </w:t>
      </w:r>
      <w:r w:rsidRPr="00380582">
        <w:rPr>
          <w:rFonts w:ascii="굴림" w:eastAsia="굴림" w:hAnsi="굴림" w:hint="eastAsia"/>
        </w:rPr>
        <w:t xml:space="preserve">유압식 </w:t>
      </w:r>
      <w:r w:rsidRPr="00380582">
        <w:rPr>
          <w:rFonts w:ascii="굴림" w:eastAsia="굴림" w:hAnsi="굴림"/>
        </w:rPr>
        <w:t xml:space="preserve">TURN TABLE, </w:t>
      </w:r>
      <w:r w:rsidRPr="00380582">
        <w:rPr>
          <w:rFonts w:ascii="굴림" w:eastAsia="굴림" w:hAnsi="굴림" w:hint="eastAsia"/>
        </w:rPr>
        <w:t>유압식 반송장치,</w:t>
      </w:r>
      <w:r w:rsidRPr="00380582">
        <w:rPr>
          <w:rFonts w:ascii="굴림" w:eastAsia="굴림" w:hAnsi="굴림"/>
        </w:rPr>
        <w:t xml:space="preserve"> </w:t>
      </w:r>
      <w:r w:rsidRPr="00380582">
        <w:rPr>
          <w:rFonts w:ascii="굴림" w:eastAsia="굴림" w:hAnsi="굴림" w:hint="eastAsia"/>
        </w:rPr>
        <w:t>S</w:t>
      </w:r>
      <w:r w:rsidRPr="00380582">
        <w:rPr>
          <w:rFonts w:ascii="굴림" w:eastAsia="굴림" w:hAnsi="굴림"/>
        </w:rPr>
        <w:t xml:space="preserve">CRAP GUIDE </w:t>
      </w:r>
      <w:r w:rsidRPr="00380582">
        <w:rPr>
          <w:rFonts w:ascii="굴림" w:eastAsia="굴림" w:hAnsi="굴림" w:hint="eastAsia"/>
        </w:rPr>
        <w:t xml:space="preserve">및 대차 식 </w:t>
      </w:r>
      <w:r w:rsidRPr="00380582">
        <w:rPr>
          <w:rFonts w:ascii="굴림" w:eastAsia="굴림" w:hAnsi="굴림"/>
        </w:rPr>
        <w:t>SCRAP BOX</w:t>
      </w:r>
      <w:r w:rsidRPr="00380582">
        <w:rPr>
          <w:rFonts w:ascii="굴림" w:eastAsia="굴림" w:hAnsi="굴림" w:hint="eastAsia"/>
        </w:rPr>
        <w:t xml:space="preserve"> 등으로 구성되어 있다.</w:t>
      </w:r>
    </w:p>
    <w:p w14:paraId="3C7431F3" w14:textId="77777777" w:rsidR="00380582" w:rsidRPr="00380582" w:rsidRDefault="00380582" w:rsidP="00380582">
      <w:pPr>
        <w:rPr>
          <w:rFonts w:ascii="굴림" w:eastAsia="굴림" w:hAnsi="굴림"/>
          <w:lang w:val="en-US"/>
        </w:rPr>
      </w:pPr>
    </w:p>
    <w:p w14:paraId="50ACFD7C" w14:textId="77777777" w:rsidR="00380582" w:rsidRPr="00380582" w:rsidRDefault="00380582" w:rsidP="00380582">
      <w:pPr>
        <w:pStyle w:val="2"/>
        <w:numPr>
          <w:ilvl w:val="1"/>
          <w:numId w:val="5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 xml:space="preserve">설비의 구성 </w:t>
      </w:r>
    </w:p>
    <w:p w14:paraId="17855F75" w14:textId="77777777" w:rsidR="00380582" w:rsidRPr="00380582" w:rsidRDefault="00380582" w:rsidP="00380582">
      <w:pPr>
        <w:ind w:firstLineChars="350" w:firstLine="70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설비의 주요 구성은 아래의 그림과 표를 참조 바랍니다.</w:t>
      </w:r>
    </w:p>
    <w:p w14:paraId="72ABC412" w14:textId="77777777" w:rsidR="00380582" w:rsidRPr="00380582" w:rsidRDefault="00380582" w:rsidP="00380582">
      <w:pPr>
        <w:ind w:firstLineChars="350" w:firstLine="700"/>
        <w:rPr>
          <w:rFonts w:ascii="굴림" w:eastAsia="굴림" w:hAnsi="굴림"/>
          <w:lang w:val="en-US"/>
        </w:rPr>
      </w:pPr>
    </w:p>
    <w:p w14:paraId="428DEC10" w14:textId="77777777" w:rsidR="00380582" w:rsidRPr="00380582" w:rsidRDefault="00380582" w:rsidP="00380582">
      <w:pPr>
        <w:ind w:firstLineChars="350" w:firstLine="70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2EFCF0A3" wp14:editId="38A876E8">
            <wp:extent cx="5438775" cy="2892927"/>
            <wp:effectExtent l="0" t="0" r="0" b="317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Layout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6954" cy="290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EFA9" w14:textId="77777777" w:rsidR="00380582" w:rsidRPr="00380582" w:rsidRDefault="00380582" w:rsidP="00380582">
      <w:pPr>
        <w:rPr>
          <w:rFonts w:ascii="굴림" w:eastAsia="굴림" w:hAnsi="굴림"/>
        </w:rPr>
      </w:pPr>
    </w:p>
    <w:tbl>
      <w:tblPr>
        <w:tblW w:w="873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7209"/>
      </w:tblGrid>
      <w:tr w:rsidR="00380582" w:rsidRPr="00380582" w14:paraId="71F87D6B" w14:textId="77777777" w:rsidTr="003725EC">
        <w:trPr>
          <w:trHeight w:val="366"/>
        </w:trPr>
        <w:tc>
          <w:tcPr>
            <w:tcW w:w="1528" w:type="dxa"/>
            <w:tcBorders>
              <w:bottom w:val="double" w:sz="4" w:space="0" w:color="auto"/>
            </w:tcBorders>
            <w:vAlign w:val="center"/>
          </w:tcPr>
          <w:p w14:paraId="4DE81C08" w14:textId="77777777" w:rsidR="00380582" w:rsidRPr="00380582" w:rsidRDefault="00380582" w:rsidP="003725EC"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번호</w:t>
            </w:r>
          </w:p>
        </w:tc>
        <w:tc>
          <w:tcPr>
            <w:tcW w:w="7209" w:type="dxa"/>
            <w:tcBorders>
              <w:bottom w:val="single" w:sz="4" w:space="0" w:color="auto"/>
            </w:tcBorders>
            <w:vAlign w:val="center"/>
          </w:tcPr>
          <w:p w14:paraId="5C883F7D" w14:textId="77777777" w:rsidR="00380582" w:rsidRPr="00380582" w:rsidRDefault="00380582" w:rsidP="003725EC"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품   명</w:t>
            </w:r>
          </w:p>
        </w:tc>
      </w:tr>
      <w:tr w:rsidR="00380582" w:rsidRPr="00380582" w14:paraId="2E4E12B7" w14:textId="77777777" w:rsidTr="003725EC">
        <w:trPr>
          <w:trHeight w:val="366"/>
        </w:trPr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14:paraId="64F057FF" w14:textId="77777777" w:rsidR="00380582" w:rsidRPr="00380582" w:rsidRDefault="00380582" w:rsidP="003725EC"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1</w:t>
            </w:r>
          </w:p>
        </w:tc>
        <w:tc>
          <w:tcPr>
            <w:tcW w:w="7209" w:type="dxa"/>
            <w:tcBorders>
              <w:top w:val="double" w:sz="4" w:space="0" w:color="auto"/>
            </w:tcBorders>
            <w:vAlign w:val="center"/>
          </w:tcPr>
          <w:p w14:paraId="736CC1A7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유압식 절단기</w:t>
            </w:r>
          </w:p>
        </w:tc>
      </w:tr>
      <w:tr w:rsidR="00380582" w:rsidRPr="00380582" w14:paraId="37D03C4E" w14:textId="77777777" w:rsidTr="003725EC">
        <w:trPr>
          <w:trHeight w:val="366"/>
        </w:trPr>
        <w:tc>
          <w:tcPr>
            <w:tcW w:w="1528" w:type="dxa"/>
            <w:tcBorders>
              <w:bottom w:val="single" w:sz="4" w:space="0" w:color="auto"/>
            </w:tcBorders>
            <w:vAlign w:val="center"/>
          </w:tcPr>
          <w:p w14:paraId="0430B174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2</w:t>
            </w:r>
          </w:p>
        </w:tc>
        <w:tc>
          <w:tcPr>
            <w:tcW w:w="7209" w:type="dxa"/>
            <w:tcBorders>
              <w:bottom w:val="single" w:sz="4" w:space="0" w:color="auto"/>
            </w:tcBorders>
            <w:vAlign w:val="center"/>
          </w:tcPr>
          <w:p w14:paraId="5B1460BE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유압식 TURN TABLE</w:t>
            </w:r>
          </w:p>
        </w:tc>
      </w:tr>
      <w:tr w:rsidR="00380582" w:rsidRPr="00380582" w14:paraId="7CB15B76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4AA649A9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3</w:t>
            </w:r>
          </w:p>
        </w:tc>
        <w:tc>
          <w:tcPr>
            <w:tcW w:w="7209" w:type="dxa"/>
            <w:vAlign w:val="center"/>
          </w:tcPr>
          <w:p w14:paraId="6864C39D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유압식 SCRAP반</w:t>
            </w:r>
            <w:r w:rsidRPr="00380582">
              <w:rPr>
                <w:rFonts w:ascii="굴림" w:eastAsia="굴림" w:hAnsi="굴림" w:cs="Arial" w:hint="eastAsia"/>
                <w:b/>
                <w:bCs/>
              </w:rPr>
              <w:t>출</w:t>
            </w:r>
            <w:r w:rsidRPr="00380582">
              <w:rPr>
                <w:rFonts w:ascii="굴림" w:eastAsia="굴림" w:hAnsi="굴림" w:cs="Arial"/>
                <w:b/>
                <w:bCs/>
              </w:rPr>
              <w:t>장치</w:t>
            </w:r>
          </w:p>
        </w:tc>
      </w:tr>
      <w:tr w:rsidR="00380582" w:rsidRPr="00380582" w14:paraId="65860328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3B0EC09E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4</w:t>
            </w:r>
          </w:p>
        </w:tc>
        <w:tc>
          <w:tcPr>
            <w:tcW w:w="7209" w:type="dxa"/>
            <w:vAlign w:val="center"/>
          </w:tcPr>
          <w:p w14:paraId="400045E4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SCRAP GUIDE</w:t>
            </w:r>
          </w:p>
        </w:tc>
      </w:tr>
      <w:tr w:rsidR="00380582" w:rsidRPr="00380582" w14:paraId="4408DDDB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613412BC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5</w:t>
            </w:r>
          </w:p>
        </w:tc>
        <w:tc>
          <w:tcPr>
            <w:tcW w:w="7209" w:type="dxa"/>
            <w:vAlign w:val="center"/>
          </w:tcPr>
          <w:p w14:paraId="25BFA425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대차식 SCRAP BOX</w:t>
            </w:r>
          </w:p>
        </w:tc>
      </w:tr>
      <w:tr w:rsidR="00380582" w:rsidRPr="00380582" w14:paraId="4C57AFCB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2334002A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6</w:t>
            </w:r>
          </w:p>
        </w:tc>
        <w:tc>
          <w:tcPr>
            <w:tcW w:w="7209" w:type="dxa"/>
            <w:vAlign w:val="center"/>
          </w:tcPr>
          <w:p w14:paraId="1CF70A6D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조작반</w:t>
            </w:r>
          </w:p>
        </w:tc>
      </w:tr>
      <w:tr w:rsidR="00380582" w:rsidRPr="00380582" w14:paraId="05FB27C0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5AFFE16D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7</w:t>
            </w:r>
          </w:p>
        </w:tc>
        <w:tc>
          <w:tcPr>
            <w:tcW w:w="7209" w:type="dxa"/>
            <w:vAlign w:val="center"/>
          </w:tcPr>
          <w:p w14:paraId="2577F4E8" w14:textId="77777777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전기제어반</w:t>
            </w:r>
          </w:p>
        </w:tc>
      </w:tr>
      <w:tr w:rsidR="00380582" w:rsidRPr="00380582" w14:paraId="2A5C76D5" w14:textId="77777777" w:rsidTr="003725EC">
        <w:trPr>
          <w:trHeight w:val="366"/>
        </w:trPr>
        <w:tc>
          <w:tcPr>
            <w:tcW w:w="1528" w:type="dxa"/>
            <w:vAlign w:val="center"/>
          </w:tcPr>
          <w:p w14:paraId="0F309E76" w14:textId="77777777" w:rsidR="00380582" w:rsidRPr="00380582" w:rsidRDefault="00380582" w:rsidP="003725EC">
            <w:pPr>
              <w:snapToGrid w:val="0"/>
              <w:spacing w:line="360" w:lineRule="auto"/>
              <w:jc w:val="center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8</w:t>
            </w:r>
          </w:p>
        </w:tc>
        <w:tc>
          <w:tcPr>
            <w:tcW w:w="7209" w:type="dxa"/>
            <w:vAlign w:val="center"/>
          </w:tcPr>
          <w:p w14:paraId="573BC0B3" w14:textId="4305E3F9" w:rsidR="00380582" w:rsidRPr="00380582" w:rsidRDefault="00380582" w:rsidP="003725EC"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 w:rsidRPr="00380582">
              <w:rPr>
                <w:rFonts w:ascii="굴림" w:eastAsia="굴림" w:hAnsi="굴림" w:cs="Arial"/>
                <w:b/>
                <w:bCs/>
              </w:rPr>
              <w:t>유압 UNIT 2SET (절단용, 회전/</w:t>
            </w:r>
            <w:r w:rsidR="00401C0A">
              <w:rPr>
                <w:rFonts w:ascii="굴림" w:eastAsia="굴림" w:hAnsi="굴림" w:cs="Arial" w:hint="eastAsia"/>
                <w:b/>
                <w:bCs/>
              </w:rPr>
              <w:t>반출</w:t>
            </w:r>
            <w:r w:rsidRPr="00380582">
              <w:rPr>
                <w:rFonts w:ascii="굴림" w:eastAsia="굴림" w:hAnsi="굴림" w:cs="Arial"/>
                <w:b/>
                <w:bCs/>
              </w:rPr>
              <w:t xml:space="preserve"> 용 별도)</w:t>
            </w:r>
          </w:p>
        </w:tc>
      </w:tr>
    </w:tbl>
    <w:p w14:paraId="3847A11F" w14:textId="77777777" w:rsidR="00380582" w:rsidRDefault="00380582" w:rsidP="00380582">
      <w:pPr>
        <w:jc w:val="left"/>
        <w:rPr>
          <w:rFonts w:ascii="굴림" w:eastAsia="굴림" w:hAnsi="굴림"/>
        </w:rPr>
      </w:pPr>
    </w:p>
    <w:p w14:paraId="3C1B8718" w14:textId="77777777" w:rsidR="00380582" w:rsidRDefault="00380582">
      <w:pPr>
        <w:jc w:val="left"/>
        <w:rPr>
          <w:rFonts w:ascii="굴림" w:eastAsia="굴림" w:hAnsi="굴림"/>
        </w:rPr>
      </w:pPr>
    </w:p>
    <w:p w14:paraId="1FED9600" w14:textId="77777777" w:rsidR="00380582" w:rsidRDefault="00380582">
      <w:pPr>
        <w:jc w:val="left"/>
        <w:rPr>
          <w:rFonts w:ascii="굴림" w:eastAsia="굴림" w:hAnsi="굴림"/>
        </w:rPr>
      </w:pPr>
      <w:r>
        <w:rPr>
          <w:rFonts w:ascii="굴림" w:eastAsia="굴림" w:hAnsi="굴림"/>
        </w:rPr>
        <w:br w:type="page"/>
      </w:r>
    </w:p>
    <w:p w14:paraId="6E3ECDF4" w14:textId="6339FD6E" w:rsidR="00FB3B9D" w:rsidRPr="00380582" w:rsidRDefault="00FB3B9D" w:rsidP="00FB3B9D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2</w:t>
      </w:r>
      <w:r w:rsidRPr="00380582">
        <w:rPr>
          <w:rFonts w:ascii="굴림" w:eastAsia="굴림" w:hAnsi="굴림"/>
          <w:lang w:val="en-US"/>
        </w:rPr>
        <w:t>.2.1</w:t>
      </w:r>
      <w:r w:rsidRPr="00380582">
        <w:rPr>
          <w:rFonts w:ascii="굴림" w:eastAsia="굴림" w:hAnsi="굴림" w:cs="Arial"/>
          <w:bCs/>
        </w:rPr>
        <w:t xml:space="preserve"> 유압식 절단기</w:t>
      </w:r>
      <w:r w:rsidR="00672F2B" w:rsidRPr="00380582">
        <w:rPr>
          <w:rFonts w:ascii="굴림" w:eastAsia="굴림" w:hAnsi="굴림" w:cs="Arial" w:hint="eastAsia"/>
          <w:bCs/>
        </w:rPr>
        <w:t xml:space="preserve"> /</w:t>
      </w:r>
      <w:r w:rsidR="00672F2B" w:rsidRPr="00380582">
        <w:rPr>
          <w:rFonts w:ascii="굴림" w:eastAsia="굴림" w:hAnsi="굴림" w:cs="Arial"/>
          <w:bCs/>
        </w:rPr>
        <w:t xml:space="preserve"> 2SET</w:t>
      </w:r>
    </w:p>
    <w:p w14:paraId="014CB72E" w14:textId="7A3887B6" w:rsidR="0088219E" w:rsidRPr="00380582" w:rsidRDefault="00C12BC6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2</w:t>
      </w:r>
      <w:r w:rsidRPr="00380582">
        <w:rPr>
          <w:rFonts w:ascii="굴림" w:eastAsia="굴림" w:hAnsi="굴림"/>
          <w:lang w:val="en-US"/>
        </w:rPr>
        <w:t>SE</w:t>
      </w:r>
      <w:r w:rsidR="00672F2B" w:rsidRPr="00380582">
        <w:rPr>
          <w:rFonts w:ascii="굴림" w:eastAsia="굴림" w:hAnsi="굴림" w:hint="eastAsia"/>
          <w:lang w:val="en-US"/>
        </w:rPr>
        <w:t>T</w:t>
      </w:r>
      <w:r w:rsidRPr="00380582">
        <w:rPr>
          <w:rFonts w:ascii="굴림" w:eastAsia="굴림" w:hAnsi="굴림" w:hint="eastAsia"/>
          <w:lang w:val="en-US"/>
        </w:rPr>
        <w:t xml:space="preserve"> G</w:t>
      </w:r>
      <w:r w:rsidRPr="00380582">
        <w:rPr>
          <w:rFonts w:ascii="굴림" w:eastAsia="굴림" w:hAnsi="굴림"/>
          <w:lang w:val="en-US"/>
        </w:rPr>
        <w:t xml:space="preserve">UIDE </w:t>
      </w:r>
      <w:r w:rsidRPr="00380582">
        <w:rPr>
          <w:rFonts w:ascii="굴림" w:eastAsia="굴림" w:hAnsi="굴림" w:hint="eastAsia"/>
          <w:lang w:val="en-US"/>
        </w:rPr>
        <w:t xml:space="preserve">및 유압 </w:t>
      </w:r>
      <w:r w:rsidRPr="00380582">
        <w:rPr>
          <w:rFonts w:ascii="굴림" w:eastAsia="굴림" w:hAnsi="굴림"/>
          <w:lang w:val="en-US"/>
        </w:rPr>
        <w:t xml:space="preserve">CYLINDER </w:t>
      </w:r>
      <w:r w:rsidRPr="00380582">
        <w:rPr>
          <w:rFonts w:ascii="굴림" w:eastAsia="굴림" w:hAnsi="굴림" w:hint="eastAsia"/>
          <w:lang w:val="en-US"/>
        </w:rPr>
        <w:t xml:space="preserve">구성된 </w:t>
      </w:r>
      <w:r w:rsidRPr="00380582">
        <w:rPr>
          <w:rFonts w:ascii="굴림" w:eastAsia="굴림" w:hAnsi="굴림"/>
          <w:lang w:val="en-US"/>
        </w:rPr>
        <w:t>PRESS</w:t>
      </w:r>
      <w:r w:rsidRPr="00380582">
        <w:rPr>
          <w:rFonts w:ascii="굴림" w:eastAsia="굴림" w:hAnsi="굴림" w:hint="eastAsia"/>
          <w:lang w:val="en-US"/>
        </w:rPr>
        <w:t xml:space="preserve">에 및 </w:t>
      </w:r>
      <w:r w:rsidRPr="00380582">
        <w:rPr>
          <w:rFonts w:ascii="굴림" w:eastAsia="굴림" w:hAnsi="굴림"/>
          <w:lang w:val="en-US"/>
        </w:rPr>
        <w:t>KNIFE</w:t>
      </w:r>
      <w:r w:rsidR="0088219E" w:rsidRPr="00380582">
        <w:rPr>
          <w:rFonts w:ascii="굴림" w:eastAsia="굴림" w:hAnsi="굴림" w:hint="eastAsia"/>
          <w:lang w:val="en-US"/>
        </w:rPr>
        <w:t>를 부착하여 구성</w:t>
      </w:r>
      <w:r w:rsidR="00B24E65" w:rsidRPr="00380582">
        <w:rPr>
          <w:rFonts w:ascii="굴림" w:eastAsia="굴림" w:hAnsi="굴림" w:hint="eastAsia"/>
          <w:lang w:val="en-US"/>
        </w:rPr>
        <w:t>되어 있다.</w:t>
      </w:r>
    </w:p>
    <w:p w14:paraId="7A6FF22A" w14:textId="366B8EF2" w:rsidR="00FB3B9D" w:rsidRPr="00380582" w:rsidRDefault="0088219E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>KNIFE</w:t>
      </w:r>
      <w:r w:rsidRPr="00380582">
        <w:rPr>
          <w:rFonts w:ascii="굴림" w:eastAsia="굴림" w:hAnsi="굴림" w:hint="eastAsia"/>
          <w:lang w:val="en-US"/>
        </w:rPr>
        <w:t xml:space="preserve"> 하강 시 </w:t>
      </w:r>
      <w:r w:rsidRPr="00380582">
        <w:rPr>
          <w:rFonts w:ascii="굴림" w:eastAsia="굴림" w:hAnsi="굴림"/>
          <w:lang w:val="en-US"/>
        </w:rPr>
        <w:t>SPRING</w:t>
      </w:r>
      <w:r w:rsidRPr="00380582">
        <w:rPr>
          <w:rFonts w:ascii="굴림" w:eastAsia="굴림" w:hAnsi="굴림" w:hint="eastAsia"/>
          <w:lang w:val="en-US"/>
        </w:rPr>
        <w:t>으로 구성된</w:t>
      </w:r>
      <w:r w:rsidRPr="00380582">
        <w:rPr>
          <w:rFonts w:ascii="굴림" w:eastAsia="굴림" w:hAnsi="굴림"/>
          <w:lang w:val="en-US"/>
        </w:rPr>
        <w:t xml:space="preserve"> </w:t>
      </w:r>
      <w:r w:rsidRPr="00380582">
        <w:rPr>
          <w:rFonts w:ascii="굴림" w:eastAsia="굴림" w:hAnsi="굴림" w:hint="eastAsia"/>
          <w:lang w:val="en-US"/>
        </w:rPr>
        <w:t>보조 기구로 S</w:t>
      </w:r>
      <w:r w:rsidRPr="00380582">
        <w:rPr>
          <w:rFonts w:ascii="굴림" w:eastAsia="굴림" w:hAnsi="굴림"/>
          <w:lang w:val="en-US"/>
        </w:rPr>
        <w:t xml:space="preserve">CAP </w:t>
      </w:r>
      <w:r w:rsidRPr="00380582">
        <w:rPr>
          <w:rFonts w:ascii="굴림" w:eastAsia="굴림" w:hAnsi="굴림" w:hint="eastAsia"/>
          <w:lang w:val="en-US"/>
        </w:rPr>
        <w:t xml:space="preserve">용 </w:t>
      </w:r>
      <w:r w:rsidRPr="00380582">
        <w:rPr>
          <w:rFonts w:ascii="굴림" w:eastAsia="굴림" w:hAnsi="굴림"/>
          <w:lang w:val="en-US"/>
        </w:rPr>
        <w:t>SEAL</w:t>
      </w:r>
      <w:r w:rsidRPr="00380582">
        <w:rPr>
          <w:rFonts w:ascii="굴림" w:eastAsia="굴림" w:hAnsi="굴림" w:hint="eastAsia"/>
          <w:lang w:val="en-US"/>
        </w:rPr>
        <w:t>을 안정적으로 고정</w:t>
      </w:r>
      <w:r w:rsidR="00B24E65" w:rsidRPr="00380582">
        <w:rPr>
          <w:rFonts w:ascii="굴림" w:eastAsia="굴림" w:hAnsi="굴림" w:hint="eastAsia"/>
          <w:lang w:val="en-US"/>
        </w:rPr>
        <w:t xml:space="preserve"> 후</w:t>
      </w:r>
      <w:r w:rsidRPr="00380582">
        <w:rPr>
          <w:rFonts w:ascii="굴림" w:eastAsia="굴림" w:hAnsi="굴림" w:hint="eastAsia"/>
          <w:lang w:val="en-US"/>
        </w:rPr>
        <w:t xml:space="preserve"> 최종 </w:t>
      </w:r>
      <w:r w:rsidR="00B24E65" w:rsidRPr="00380582">
        <w:rPr>
          <w:rFonts w:ascii="굴림" w:eastAsia="굴림" w:hAnsi="굴림" w:hint="eastAsia"/>
          <w:lang w:val="en-US"/>
        </w:rPr>
        <w:t>하강</w:t>
      </w:r>
      <w:r w:rsidR="00B24E65" w:rsidRPr="00380582">
        <w:rPr>
          <w:rFonts w:ascii="굴림" w:eastAsia="굴림" w:hAnsi="굴림"/>
          <w:lang w:val="en-US"/>
        </w:rPr>
        <w:t xml:space="preserve">하면서 </w:t>
      </w:r>
      <w:r w:rsidR="00B24E65" w:rsidRPr="00380582">
        <w:rPr>
          <w:rFonts w:ascii="굴림" w:eastAsia="굴림" w:hAnsi="굴림" w:hint="eastAsia"/>
          <w:lang w:val="en-US"/>
        </w:rPr>
        <w:t>절단작업을 진행한다.</w:t>
      </w:r>
    </w:p>
    <w:p w14:paraId="5A66508F" w14:textId="6061818E" w:rsidR="00B24E65" w:rsidRPr="00380582" w:rsidRDefault="00B24E65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수동조작으로 절단 및 복귀시키며,</w:t>
      </w:r>
      <w:r w:rsidRPr="00380582">
        <w:rPr>
          <w:rFonts w:ascii="굴림" w:eastAsia="굴림" w:hAnsi="굴림"/>
          <w:lang w:val="en-US"/>
        </w:rPr>
        <w:t xml:space="preserve"> </w:t>
      </w:r>
      <w:r w:rsidRPr="00380582">
        <w:rPr>
          <w:rFonts w:ascii="굴림" w:eastAsia="굴림" w:hAnsi="굴림" w:hint="eastAsia"/>
          <w:lang w:val="en-US"/>
        </w:rPr>
        <w:t>중간정지가 가능하</w:t>
      </w:r>
      <w:r w:rsidR="007F224B" w:rsidRPr="00380582">
        <w:rPr>
          <w:rFonts w:ascii="굴림" w:eastAsia="굴림" w:hAnsi="굴림" w:hint="eastAsia"/>
          <w:lang w:val="en-US"/>
        </w:rPr>
        <w:t>며,</w:t>
      </w:r>
    </w:p>
    <w:p w14:paraId="319DA301" w14:textId="5164E593" w:rsidR="00B24E65" w:rsidRPr="00380582" w:rsidRDefault="00EB090C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운전 후 및 휴지시는 반드시 안전핀을 꼽아서 안전을 확보한다.</w:t>
      </w:r>
    </w:p>
    <w:p w14:paraId="26C828CC" w14:textId="14B4FAE5" w:rsidR="005619CC" w:rsidRPr="00380582" w:rsidRDefault="005619CC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운전 전에는 안전핀의 제거여부를 반드시 확인한다</w:t>
      </w:r>
      <w:r w:rsidR="00DA363E" w:rsidRPr="00380582">
        <w:rPr>
          <w:rFonts w:ascii="굴림" w:eastAsia="굴림" w:hAnsi="굴림" w:hint="eastAsia"/>
          <w:lang w:val="en-US"/>
        </w:rPr>
        <w:t>.</w:t>
      </w:r>
    </w:p>
    <w:p w14:paraId="3761B9E1" w14:textId="3B24CF58" w:rsidR="003A345D" w:rsidRPr="00380582" w:rsidRDefault="003A345D" w:rsidP="00FB3B9D">
      <w:pPr>
        <w:snapToGrid w:val="0"/>
        <w:rPr>
          <w:rFonts w:ascii="굴림" w:eastAsia="굴림" w:hAnsi="굴림"/>
          <w:lang w:val="en-US"/>
        </w:rPr>
      </w:pPr>
    </w:p>
    <w:p w14:paraId="0E333E4F" w14:textId="04113483" w:rsidR="003A345D" w:rsidRPr="00380582" w:rsidRDefault="003A345D" w:rsidP="00FB3B9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23183219" wp14:editId="7246BEDF">
            <wp:extent cx="4435206" cy="5846128"/>
            <wp:effectExtent l="0" t="635" r="3175" b="317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절단기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41061" cy="585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A2BF" w14:textId="5A7A1435" w:rsidR="00DA363E" w:rsidRPr="00380582" w:rsidRDefault="00DA363E" w:rsidP="00FB3B9D">
      <w:pPr>
        <w:snapToGrid w:val="0"/>
        <w:rPr>
          <w:rFonts w:ascii="굴림" w:eastAsia="굴림" w:hAnsi="굴림"/>
          <w:lang w:val="en-US"/>
        </w:rPr>
      </w:pPr>
    </w:p>
    <w:p w14:paraId="14857E14" w14:textId="739BE476" w:rsidR="003A345D" w:rsidRPr="00380582" w:rsidRDefault="003A345D">
      <w:pPr>
        <w:jc w:val="left"/>
        <w:rPr>
          <w:rFonts w:ascii="굴림" w:eastAsia="굴림" w:hAnsi="굴림"/>
        </w:rPr>
      </w:pPr>
    </w:p>
    <w:p w14:paraId="3E987CED" w14:textId="7AFD65E3" w:rsidR="00FA7AF4" w:rsidRPr="00380582" w:rsidRDefault="00FA7AF4">
      <w:pPr>
        <w:jc w:val="left"/>
        <w:rPr>
          <w:rFonts w:ascii="굴림" w:eastAsia="굴림" w:hAnsi="굴림"/>
        </w:rPr>
      </w:pPr>
    </w:p>
    <w:p w14:paraId="663AB4D7" w14:textId="75389436" w:rsidR="00FA7AF4" w:rsidRPr="00380582" w:rsidRDefault="00FA7AF4">
      <w:pPr>
        <w:jc w:val="left"/>
        <w:rPr>
          <w:rFonts w:ascii="굴림" w:eastAsia="굴림" w:hAnsi="굴림"/>
        </w:rPr>
      </w:pPr>
    </w:p>
    <w:p w14:paraId="169AE257" w14:textId="4EE9EDDC" w:rsidR="00FA7AF4" w:rsidRPr="00380582" w:rsidRDefault="00FA7AF4">
      <w:pPr>
        <w:jc w:val="left"/>
        <w:rPr>
          <w:rFonts w:ascii="굴림" w:eastAsia="굴림" w:hAnsi="굴림"/>
        </w:rPr>
      </w:pPr>
    </w:p>
    <w:p w14:paraId="7F56EAFB" w14:textId="4481AC20" w:rsidR="00FA7AF4" w:rsidRPr="00380582" w:rsidRDefault="00FA7AF4">
      <w:pPr>
        <w:jc w:val="left"/>
        <w:rPr>
          <w:rFonts w:ascii="굴림" w:eastAsia="굴림" w:hAnsi="굴림"/>
        </w:rPr>
      </w:pPr>
    </w:p>
    <w:p w14:paraId="3DB514BA" w14:textId="66E8F9E3" w:rsidR="00FA7AF4" w:rsidRPr="00380582" w:rsidRDefault="00FA7AF4">
      <w:pPr>
        <w:jc w:val="left"/>
        <w:rPr>
          <w:rFonts w:ascii="굴림" w:eastAsia="굴림" w:hAnsi="굴림"/>
        </w:rPr>
      </w:pPr>
    </w:p>
    <w:p w14:paraId="12C75CE6" w14:textId="05439875" w:rsidR="00FA7AF4" w:rsidRPr="00380582" w:rsidRDefault="00FA7AF4">
      <w:pPr>
        <w:jc w:val="left"/>
        <w:rPr>
          <w:rFonts w:ascii="굴림" w:eastAsia="굴림" w:hAnsi="굴림"/>
        </w:rPr>
      </w:pPr>
    </w:p>
    <w:p w14:paraId="0D3C7D20" w14:textId="6498E613" w:rsidR="00FA7AF4" w:rsidRPr="00380582" w:rsidRDefault="00FA7AF4">
      <w:pPr>
        <w:jc w:val="left"/>
        <w:rPr>
          <w:rFonts w:ascii="굴림" w:eastAsia="굴림" w:hAnsi="굴림"/>
        </w:rPr>
      </w:pPr>
    </w:p>
    <w:p w14:paraId="58BF629C" w14:textId="4136D03E" w:rsidR="00FA7AF4" w:rsidRPr="00380582" w:rsidRDefault="00FA7AF4">
      <w:pPr>
        <w:jc w:val="left"/>
        <w:rPr>
          <w:rFonts w:ascii="굴림" w:eastAsia="굴림" w:hAnsi="굴림"/>
        </w:rPr>
      </w:pPr>
    </w:p>
    <w:p w14:paraId="6EDF9EA1" w14:textId="13D58AF7" w:rsidR="00FA7AF4" w:rsidRPr="00380582" w:rsidRDefault="00FA7AF4">
      <w:pPr>
        <w:jc w:val="left"/>
        <w:rPr>
          <w:rFonts w:ascii="굴림" w:eastAsia="굴림" w:hAnsi="굴림"/>
        </w:rPr>
      </w:pPr>
    </w:p>
    <w:p w14:paraId="0240DE9B" w14:textId="0DA88E9E" w:rsidR="00FA7AF4" w:rsidRPr="00380582" w:rsidRDefault="00FA7AF4">
      <w:pPr>
        <w:jc w:val="left"/>
        <w:rPr>
          <w:rFonts w:ascii="굴림" w:eastAsia="굴림" w:hAnsi="굴림"/>
        </w:rPr>
      </w:pPr>
    </w:p>
    <w:p w14:paraId="1674009F" w14:textId="7B48873C" w:rsidR="00FA7AF4" w:rsidRPr="00380582" w:rsidRDefault="00FA7AF4">
      <w:pPr>
        <w:jc w:val="left"/>
        <w:rPr>
          <w:rFonts w:ascii="굴림" w:eastAsia="굴림" w:hAnsi="굴림"/>
        </w:rPr>
      </w:pPr>
    </w:p>
    <w:p w14:paraId="287900D5" w14:textId="4521C4EB" w:rsidR="00FA7AF4" w:rsidRPr="00380582" w:rsidRDefault="00FA7AF4">
      <w:pPr>
        <w:jc w:val="left"/>
        <w:rPr>
          <w:rFonts w:ascii="굴림" w:eastAsia="굴림" w:hAnsi="굴림"/>
        </w:rPr>
      </w:pPr>
    </w:p>
    <w:p w14:paraId="3B8C4789" w14:textId="0FA11648" w:rsidR="00FA7AF4" w:rsidRPr="00380582" w:rsidRDefault="00FA7AF4">
      <w:pPr>
        <w:jc w:val="left"/>
        <w:rPr>
          <w:rFonts w:ascii="굴림" w:eastAsia="굴림" w:hAnsi="굴림"/>
        </w:rPr>
      </w:pPr>
    </w:p>
    <w:p w14:paraId="31E094E2" w14:textId="0FBC7BF2" w:rsidR="00FA7AF4" w:rsidRPr="00380582" w:rsidRDefault="00FA7AF4">
      <w:pPr>
        <w:jc w:val="left"/>
        <w:rPr>
          <w:rFonts w:ascii="굴림" w:eastAsia="굴림" w:hAnsi="굴림"/>
        </w:rPr>
      </w:pPr>
    </w:p>
    <w:p w14:paraId="4CEB9E39" w14:textId="0621CA1A" w:rsidR="00FA7AF4" w:rsidRPr="00380582" w:rsidRDefault="00FA7AF4">
      <w:pPr>
        <w:jc w:val="left"/>
        <w:rPr>
          <w:rFonts w:ascii="굴림" w:eastAsia="굴림" w:hAnsi="굴림"/>
        </w:rPr>
      </w:pPr>
    </w:p>
    <w:p w14:paraId="42D99C8B" w14:textId="200D7DFF" w:rsidR="003A345D" w:rsidRPr="00380582" w:rsidRDefault="003A345D" w:rsidP="003A345D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2</w:t>
      </w:r>
      <w:r w:rsidRPr="00380582">
        <w:rPr>
          <w:rFonts w:ascii="굴림" w:eastAsia="굴림" w:hAnsi="굴림"/>
          <w:lang w:val="en-US"/>
        </w:rPr>
        <w:t>.2.2</w:t>
      </w:r>
      <w:r w:rsidRPr="00380582">
        <w:rPr>
          <w:rFonts w:ascii="굴림" w:eastAsia="굴림" w:hAnsi="굴림" w:cs="Arial"/>
          <w:bCs/>
        </w:rPr>
        <w:t xml:space="preserve"> 유압식 </w:t>
      </w:r>
      <w:r w:rsidRPr="00380582">
        <w:rPr>
          <w:rFonts w:ascii="굴림" w:eastAsia="굴림" w:hAnsi="굴림" w:cs="Arial" w:hint="eastAsia"/>
          <w:bCs/>
        </w:rPr>
        <w:t>T</w:t>
      </w:r>
      <w:r w:rsidRPr="00380582">
        <w:rPr>
          <w:rFonts w:ascii="굴림" w:eastAsia="굴림" w:hAnsi="굴림" w:cs="Arial"/>
          <w:bCs/>
        </w:rPr>
        <w:t>URN TABLE</w:t>
      </w:r>
    </w:p>
    <w:p w14:paraId="18CB1192" w14:textId="08B8DE3B" w:rsidR="0004036C" w:rsidRPr="00380582" w:rsidRDefault="00DC6CF3" w:rsidP="003A345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>SCRAP</w:t>
      </w:r>
      <w:r w:rsidRPr="00380582">
        <w:rPr>
          <w:rFonts w:ascii="굴림" w:eastAsia="굴림" w:hAnsi="굴림" w:hint="eastAsia"/>
          <w:lang w:val="en-US"/>
        </w:rPr>
        <w:t xml:space="preserve">용 </w:t>
      </w:r>
      <w:r w:rsidRPr="00380582">
        <w:rPr>
          <w:rFonts w:ascii="굴림" w:eastAsia="굴림" w:hAnsi="굴림"/>
          <w:lang w:val="en-US"/>
        </w:rPr>
        <w:t xml:space="preserve">SEAL </w:t>
      </w:r>
      <w:r w:rsidRPr="00380582">
        <w:rPr>
          <w:rFonts w:ascii="굴림" w:eastAsia="굴림" w:hAnsi="굴림" w:hint="eastAsia"/>
          <w:lang w:val="en-US"/>
        </w:rPr>
        <w:t xml:space="preserve">절단을 </w:t>
      </w:r>
      <w:r w:rsidRPr="00380582">
        <w:rPr>
          <w:rFonts w:ascii="굴림" w:eastAsia="굴림" w:hAnsi="굴림"/>
          <w:lang w:val="en-US"/>
        </w:rPr>
        <w:t>4</w:t>
      </w:r>
      <w:r w:rsidRPr="00380582">
        <w:rPr>
          <w:rFonts w:ascii="굴림" w:eastAsia="굴림" w:hAnsi="굴림" w:hint="eastAsia"/>
          <w:lang w:val="en-US"/>
        </w:rPr>
        <w:t xml:space="preserve">등분하도록 유압 </w:t>
      </w:r>
      <w:r w:rsidRPr="00380582">
        <w:rPr>
          <w:rFonts w:ascii="굴림" w:eastAsia="굴림" w:hAnsi="굴림"/>
          <w:lang w:val="en-US"/>
        </w:rPr>
        <w:t>CYLINDER</w:t>
      </w:r>
      <w:r w:rsidRPr="00380582">
        <w:rPr>
          <w:rFonts w:ascii="굴림" w:eastAsia="굴림" w:hAnsi="굴림" w:hint="eastAsia"/>
          <w:lang w:val="en-US"/>
        </w:rPr>
        <w:t xml:space="preserve">로 </w:t>
      </w:r>
      <w:r w:rsidRPr="00380582">
        <w:rPr>
          <w:rFonts w:ascii="굴림" w:eastAsia="굴림" w:hAnsi="굴림"/>
          <w:lang w:val="en-US"/>
        </w:rPr>
        <w:t>90</w:t>
      </w:r>
      <w:r w:rsidRPr="00380582">
        <w:rPr>
          <w:rFonts w:ascii="굴림" w:eastAsia="굴림" w:hAnsi="굴림" w:hint="eastAsia"/>
          <w:lang w:val="en-US"/>
        </w:rPr>
        <w:t>도 회전시킨다.</w:t>
      </w:r>
    </w:p>
    <w:p w14:paraId="3F9F8638" w14:textId="3091A5C1" w:rsidR="003A345D" w:rsidRPr="00380582" w:rsidRDefault="0004036C" w:rsidP="003A345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5E9097DB" wp14:editId="3E770D19">
            <wp:extent cx="4410791" cy="5882784"/>
            <wp:effectExtent l="6985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회전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34514" cy="59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94A67" w14:textId="6D48185F" w:rsidR="0004036C" w:rsidRPr="00380582" w:rsidRDefault="0004036C" w:rsidP="003A345D">
      <w:pPr>
        <w:snapToGrid w:val="0"/>
        <w:rPr>
          <w:rFonts w:ascii="굴림" w:eastAsia="굴림" w:hAnsi="굴림"/>
          <w:lang w:val="en-US"/>
        </w:rPr>
      </w:pPr>
    </w:p>
    <w:p w14:paraId="7CCBD6EA" w14:textId="4E1BDDC6" w:rsidR="0004036C" w:rsidRPr="00380582" w:rsidRDefault="0004036C" w:rsidP="0004036C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2</w:t>
      </w:r>
      <w:r w:rsidRPr="00380582">
        <w:rPr>
          <w:rFonts w:ascii="굴림" w:eastAsia="굴림" w:hAnsi="굴림"/>
          <w:lang w:val="en-US"/>
        </w:rPr>
        <w:t>.2.3</w:t>
      </w:r>
      <w:r w:rsidRPr="00380582">
        <w:rPr>
          <w:rFonts w:ascii="굴림" w:eastAsia="굴림" w:hAnsi="굴림" w:cs="Arial"/>
          <w:bCs/>
        </w:rPr>
        <w:t xml:space="preserve"> 유압식 </w:t>
      </w:r>
      <w:r w:rsidRPr="00380582">
        <w:rPr>
          <w:rFonts w:ascii="굴림" w:eastAsia="굴림" w:hAnsi="굴림" w:cs="Arial" w:hint="eastAsia"/>
          <w:bCs/>
        </w:rPr>
        <w:t>반출장치</w:t>
      </w:r>
    </w:p>
    <w:p w14:paraId="3300C865" w14:textId="404569A3" w:rsidR="0004036C" w:rsidRPr="00380582" w:rsidRDefault="0004036C" w:rsidP="0004036C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 xml:space="preserve">CYLINDER </w:t>
      </w:r>
      <w:r w:rsidRPr="00380582">
        <w:rPr>
          <w:rFonts w:ascii="굴림" w:eastAsia="굴림" w:hAnsi="굴림" w:hint="eastAsia"/>
          <w:lang w:val="en-US"/>
        </w:rPr>
        <w:t>및</w:t>
      </w:r>
      <w:r w:rsidR="00562CB9" w:rsidRPr="00380582">
        <w:rPr>
          <w:rFonts w:ascii="굴림" w:eastAsia="굴림" w:hAnsi="굴림" w:hint="eastAsia"/>
          <w:lang w:val="en-US"/>
        </w:rPr>
        <w:t>2</w:t>
      </w:r>
      <w:r w:rsidR="00580795" w:rsidRPr="00380582">
        <w:rPr>
          <w:rFonts w:ascii="굴림" w:eastAsia="굴림" w:hAnsi="굴림" w:hint="eastAsia"/>
          <w:lang w:val="en-US"/>
        </w:rPr>
        <w:t>배속</w:t>
      </w:r>
      <w:r w:rsidRPr="00380582">
        <w:rPr>
          <w:rFonts w:ascii="굴림" w:eastAsia="굴림" w:hAnsi="굴림" w:hint="eastAsia"/>
          <w:lang w:val="en-US"/>
        </w:rPr>
        <w:t xml:space="preserve"> R</w:t>
      </w:r>
      <w:r w:rsidRPr="00380582">
        <w:rPr>
          <w:rFonts w:ascii="굴림" w:eastAsia="굴림" w:hAnsi="굴림"/>
          <w:lang w:val="en-US"/>
        </w:rPr>
        <w:t>ACK &amp; PINION</w:t>
      </w:r>
      <w:r w:rsidRPr="00380582">
        <w:rPr>
          <w:rFonts w:ascii="굴림" w:eastAsia="굴림" w:hAnsi="굴림" w:hint="eastAsia"/>
          <w:lang w:val="en-US"/>
        </w:rPr>
        <w:t xml:space="preserve">구동으로 </w:t>
      </w:r>
      <w:r w:rsidRPr="00380582">
        <w:rPr>
          <w:rFonts w:ascii="굴림" w:eastAsia="굴림" w:hAnsi="굴림"/>
          <w:lang w:val="en-US"/>
        </w:rPr>
        <w:t>SEAL SCRAP</w:t>
      </w:r>
      <w:r w:rsidRPr="00380582">
        <w:rPr>
          <w:rFonts w:ascii="굴림" w:eastAsia="굴림" w:hAnsi="굴림" w:hint="eastAsia"/>
          <w:lang w:val="en-US"/>
        </w:rPr>
        <w:t>을 반출</w:t>
      </w:r>
      <w:r w:rsidR="00EB3929" w:rsidRPr="00380582">
        <w:rPr>
          <w:rFonts w:ascii="굴림" w:eastAsia="굴림" w:hAnsi="굴림" w:hint="eastAsia"/>
          <w:lang w:val="en-US"/>
        </w:rPr>
        <w:t>한다.</w:t>
      </w:r>
    </w:p>
    <w:p w14:paraId="5EE1F7A6" w14:textId="07560C42" w:rsidR="0004036C" w:rsidRPr="00380582" w:rsidRDefault="00EB3929" w:rsidP="003A345D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0B20F554" wp14:editId="3611B8DA">
            <wp:extent cx="3173628" cy="5608512"/>
            <wp:effectExtent l="1588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반출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77974" cy="561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F0E49" w14:textId="6DBAE2C0" w:rsidR="00AE0094" w:rsidRPr="00380582" w:rsidRDefault="00AE0094" w:rsidP="00AE0094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2</w:t>
      </w:r>
      <w:r w:rsidR="001742A3">
        <w:rPr>
          <w:rFonts w:ascii="굴림" w:eastAsia="굴림" w:hAnsi="굴림"/>
          <w:lang w:val="en-US"/>
        </w:rPr>
        <w:t>.2.</w:t>
      </w:r>
      <w:r w:rsidR="001742A3">
        <w:rPr>
          <w:rFonts w:ascii="굴림" w:eastAsia="굴림" w:hAnsi="굴림" w:hint="eastAsia"/>
          <w:lang w:val="en-US"/>
        </w:rPr>
        <w:t>4</w:t>
      </w:r>
      <w:r w:rsidRPr="00380582">
        <w:rPr>
          <w:rFonts w:ascii="굴림" w:eastAsia="굴림" w:hAnsi="굴림" w:cs="Arial"/>
          <w:bCs/>
        </w:rPr>
        <w:t xml:space="preserve"> SCRAP GUIDE</w:t>
      </w:r>
    </w:p>
    <w:p w14:paraId="3153F8C9" w14:textId="0E2B196F" w:rsidR="00AE0094" w:rsidRPr="00380582" w:rsidRDefault="00AE0094" w:rsidP="00AE0094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 xml:space="preserve">절단된 </w:t>
      </w:r>
      <w:r w:rsidRPr="00380582">
        <w:rPr>
          <w:rFonts w:ascii="굴림" w:eastAsia="굴림" w:hAnsi="굴림"/>
          <w:lang w:val="en-US"/>
        </w:rPr>
        <w:t>SEAL</w:t>
      </w:r>
      <w:r w:rsidRPr="00380582">
        <w:rPr>
          <w:rFonts w:ascii="굴림" w:eastAsia="굴림" w:hAnsi="굴림" w:hint="eastAsia"/>
          <w:lang w:val="en-US"/>
        </w:rPr>
        <w:t xml:space="preserve">의 </w:t>
      </w:r>
      <w:r w:rsidRPr="00380582">
        <w:rPr>
          <w:rFonts w:ascii="굴림" w:eastAsia="굴림" w:hAnsi="굴림"/>
          <w:lang w:val="en-US"/>
        </w:rPr>
        <w:t>SCRAP</w:t>
      </w:r>
      <w:r w:rsidRPr="00380582">
        <w:rPr>
          <w:rFonts w:ascii="굴림" w:eastAsia="굴림" w:hAnsi="굴림" w:hint="eastAsia"/>
          <w:lang w:val="en-US"/>
        </w:rPr>
        <w:t xml:space="preserve">을 </w:t>
      </w:r>
      <w:r w:rsidRPr="00380582">
        <w:rPr>
          <w:rFonts w:ascii="굴림" w:eastAsia="굴림" w:hAnsi="굴림"/>
          <w:lang w:val="en-US"/>
        </w:rPr>
        <w:t>GUIDE</w:t>
      </w:r>
      <w:r w:rsidRPr="00380582">
        <w:rPr>
          <w:rFonts w:ascii="굴림" w:eastAsia="굴림" w:hAnsi="굴림" w:hint="eastAsia"/>
          <w:lang w:val="en-US"/>
        </w:rPr>
        <w:t xml:space="preserve">해서 </w:t>
      </w:r>
      <w:r w:rsidRPr="00380582">
        <w:rPr>
          <w:rFonts w:ascii="굴림" w:eastAsia="굴림" w:hAnsi="굴림"/>
          <w:lang w:val="en-US"/>
        </w:rPr>
        <w:t>SCRAP BOX</w:t>
      </w:r>
      <w:r w:rsidRPr="00380582">
        <w:rPr>
          <w:rFonts w:ascii="굴림" w:eastAsia="굴림" w:hAnsi="굴림" w:hint="eastAsia"/>
          <w:lang w:val="en-US"/>
        </w:rPr>
        <w:t>에 투하하도록 안내한다.</w:t>
      </w:r>
    </w:p>
    <w:p w14:paraId="267B66C1" w14:textId="77777777" w:rsidR="00093FA8" w:rsidRPr="00380582" w:rsidRDefault="00093FA8" w:rsidP="00AE0094">
      <w:pPr>
        <w:snapToGrid w:val="0"/>
        <w:rPr>
          <w:rFonts w:ascii="굴림" w:eastAsia="굴림" w:hAnsi="굴림"/>
          <w:lang w:val="en-US"/>
        </w:rPr>
      </w:pPr>
    </w:p>
    <w:p w14:paraId="5E2BD4A1" w14:textId="219A2946" w:rsidR="00AE0094" w:rsidRPr="00380582" w:rsidRDefault="00093FA8" w:rsidP="00AE0094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noProof/>
          <w:lang w:val="en-US"/>
        </w:rPr>
        <w:drawing>
          <wp:inline distT="0" distB="0" distL="0" distR="0" wp14:anchorId="322E26C4" wp14:editId="6E8CCDCE">
            <wp:extent cx="4453265" cy="5090195"/>
            <wp:effectExtent l="5398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uid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70875" cy="511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E808" w14:textId="071A519A" w:rsidR="00093FA8" w:rsidRPr="00380582" w:rsidRDefault="00093FA8" w:rsidP="00AE0094">
      <w:pPr>
        <w:snapToGrid w:val="0"/>
        <w:rPr>
          <w:rFonts w:ascii="굴림" w:eastAsia="굴림" w:hAnsi="굴림"/>
          <w:lang w:val="en-US"/>
        </w:rPr>
      </w:pPr>
    </w:p>
    <w:p w14:paraId="16CA5DCC" w14:textId="1DE150FB" w:rsidR="00093FA8" w:rsidRPr="00380582" w:rsidRDefault="00093FA8" w:rsidP="00093FA8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2</w:t>
      </w:r>
      <w:r w:rsidRPr="00380582">
        <w:rPr>
          <w:rFonts w:ascii="굴림" w:eastAsia="굴림" w:hAnsi="굴림"/>
          <w:lang w:val="en-US"/>
        </w:rPr>
        <w:t>.2.5</w:t>
      </w:r>
      <w:r w:rsidRPr="00380582">
        <w:rPr>
          <w:rFonts w:ascii="굴림" w:eastAsia="굴림" w:hAnsi="굴림" w:cs="Arial"/>
          <w:bCs/>
        </w:rPr>
        <w:t xml:space="preserve"> SCRAP </w:t>
      </w:r>
      <w:r w:rsidRPr="00380582">
        <w:rPr>
          <w:rFonts w:ascii="굴림" w:eastAsia="굴림" w:hAnsi="굴림" w:cs="Arial" w:hint="eastAsia"/>
          <w:bCs/>
        </w:rPr>
        <w:t>B</w:t>
      </w:r>
      <w:r w:rsidRPr="00380582">
        <w:rPr>
          <w:rFonts w:ascii="굴림" w:eastAsia="굴림" w:hAnsi="굴림" w:cs="Arial"/>
          <w:bCs/>
        </w:rPr>
        <w:t>OX</w:t>
      </w:r>
    </w:p>
    <w:p w14:paraId="17BEBE79" w14:textId="1AE753B1" w:rsidR="00093FA8" w:rsidRPr="00380582" w:rsidRDefault="00093FA8" w:rsidP="00093FA8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 xml:space="preserve">절단된 </w:t>
      </w:r>
      <w:r w:rsidRPr="00380582">
        <w:rPr>
          <w:rFonts w:ascii="굴림" w:eastAsia="굴림" w:hAnsi="굴림"/>
          <w:lang w:val="en-US"/>
        </w:rPr>
        <w:t>SEAL</w:t>
      </w:r>
      <w:r w:rsidRPr="00380582">
        <w:rPr>
          <w:rFonts w:ascii="굴림" w:eastAsia="굴림" w:hAnsi="굴림" w:hint="eastAsia"/>
          <w:lang w:val="en-US"/>
        </w:rPr>
        <w:t xml:space="preserve">의 </w:t>
      </w:r>
      <w:r w:rsidRPr="00380582">
        <w:rPr>
          <w:rFonts w:ascii="굴림" w:eastAsia="굴림" w:hAnsi="굴림"/>
          <w:lang w:val="en-US"/>
        </w:rPr>
        <w:t>SCRAP</w:t>
      </w:r>
      <w:r w:rsidRPr="00380582">
        <w:rPr>
          <w:rFonts w:ascii="굴림" w:eastAsia="굴림" w:hAnsi="굴림" w:hint="eastAsia"/>
          <w:lang w:val="en-US"/>
        </w:rPr>
        <w:t>을 모아서 폐기하기 위한 대차.</w:t>
      </w:r>
    </w:p>
    <w:p w14:paraId="17B93A7E" w14:textId="2609E948" w:rsidR="00093FA8" w:rsidRPr="00380582" w:rsidRDefault="00A359B1" w:rsidP="00AE0094">
      <w:pPr>
        <w:snapToGrid w:val="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noProof/>
          <w:lang w:val="en-US"/>
        </w:rPr>
        <w:drawing>
          <wp:inline distT="0" distB="0" distL="0" distR="0" wp14:anchorId="6547306B" wp14:editId="3039B9CD">
            <wp:extent cx="2960856" cy="3974606"/>
            <wp:effectExtent l="7302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대차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72805" cy="399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7918" w14:textId="7058304F" w:rsidR="00A30C90" w:rsidRPr="00380582" w:rsidRDefault="007F5D45" w:rsidP="00E43DC0">
      <w:pPr>
        <w:pStyle w:val="2"/>
        <w:numPr>
          <w:ilvl w:val="0"/>
          <w:numId w:val="0"/>
        </w:numPr>
        <w:ind w:left="283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2</w:t>
      </w:r>
      <w:r w:rsidRPr="00380582">
        <w:rPr>
          <w:rFonts w:ascii="굴림" w:eastAsia="굴림" w:hAnsi="굴림"/>
          <w:lang w:val="en-US"/>
        </w:rPr>
        <w:t>.2.</w:t>
      </w:r>
      <w:r w:rsidR="00E43DC0" w:rsidRPr="00380582">
        <w:rPr>
          <w:rFonts w:ascii="굴림" w:eastAsia="굴림" w:hAnsi="굴림"/>
          <w:lang w:val="en-US"/>
        </w:rPr>
        <w:t>6</w:t>
      </w:r>
      <w:r w:rsidRPr="00380582">
        <w:rPr>
          <w:rFonts w:ascii="굴림" w:eastAsia="굴림" w:hAnsi="굴림" w:cs="Arial"/>
          <w:bCs/>
        </w:rPr>
        <w:t xml:space="preserve"> 유압 UNIT </w:t>
      </w:r>
    </w:p>
    <w:p w14:paraId="057981CB" w14:textId="06663126" w:rsidR="007F5D45" w:rsidRPr="00380582" w:rsidRDefault="006A3AB0">
      <w:pPr>
        <w:jc w:val="left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19784132" wp14:editId="10540DC8">
            <wp:extent cx="8447312" cy="4199794"/>
            <wp:effectExtent l="9207" t="0" r="1588" b="1587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유압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47312" cy="419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E912" w14:textId="5F861AF0" w:rsidR="00ED4EBB" w:rsidRPr="00380582" w:rsidRDefault="00ED4EBB" w:rsidP="00246995">
      <w:pPr>
        <w:pStyle w:val="2"/>
        <w:numPr>
          <w:ilvl w:val="1"/>
          <w:numId w:val="5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lastRenderedPageBreak/>
        <w:t>기술적 사양</w:t>
      </w:r>
    </w:p>
    <w:p w14:paraId="62737683" w14:textId="689E2714" w:rsidR="00ED4EBB" w:rsidRPr="00380582" w:rsidRDefault="00ED4EBB" w:rsidP="00246995">
      <w:pPr>
        <w:pStyle w:val="2"/>
        <w:numPr>
          <w:ilvl w:val="2"/>
          <w:numId w:val="5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장비 사양</w:t>
      </w:r>
    </w:p>
    <w:tbl>
      <w:tblPr>
        <w:tblW w:w="8734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4770"/>
      </w:tblGrid>
      <w:tr w:rsidR="007F7B5F" w:rsidRPr="00380582" w14:paraId="08D17D9A" w14:textId="77777777" w:rsidTr="007F7B5F">
        <w:tc>
          <w:tcPr>
            <w:tcW w:w="3964" w:type="dxa"/>
            <w:tcBorders>
              <w:top w:val="single" w:sz="4" w:space="0" w:color="auto"/>
              <w:bottom w:val="double" w:sz="4" w:space="0" w:color="auto"/>
            </w:tcBorders>
          </w:tcPr>
          <w:p w14:paraId="4DDE2F6D" w14:textId="6D45A560" w:rsidR="007F7B5F" w:rsidRPr="00380582" w:rsidRDefault="007F7B5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구분</w:t>
            </w:r>
          </w:p>
        </w:tc>
        <w:tc>
          <w:tcPr>
            <w:tcW w:w="4770" w:type="dxa"/>
            <w:tcBorders>
              <w:top w:val="single" w:sz="4" w:space="0" w:color="auto"/>
              <w:bottom w:val="double" w:sz="4" w:space="0" w:color="auto"/>
            </w:tcBorders>
          </w:tcPr>
          <w:p w14:paraId="5FCE4F9F" w14:textId="3EC3AB01" w:rsidR="007F7B5F" w:rsidRPr="00380582" w:rsidRDefault="007F7B5F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사양</w:t>
            </w:r>
          </w:p>
        </w:tc>
      </w:tr>
      <w:tr w:rsidR="00B745DE" w:rsidRPr="00380582" w14:paraId="7E55C644" w14:textId="77777777" w:rsidTr="007F7B5F">
        <w:tc>
          <w:tcPr>
            <w:tcW w:w="3964" w:type="dxa"/>
            <w:tcBorders>
              <w:top w:val="double" w:sz="4" w:space="0" w:color="auto"/>
            </w:tcBorders>
          </w:tcPr>
          <w:p w14:paraId="60310DBB" w14:textId="77777777" w:rsidR="00B745DE" w:rsidRPr="00380582" w:rsidRDefault="00B745DE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장비의 형태</w:t>
            </w:r>
          </w:p>
        </w:tc>
        <w:tc>
          <w:tcPr>
            <w:tcW w:w="4770" w:type="dxa"/>
            <w:tcBorders>
              <w:top w:val="double" w:sz="4" w:space="0" w:color="auto"/>
            </w:tcBorders>
          </w:tcPr>
          <w:p w14:paraId="54E8B432" w14:textId="73D0110A" w:rsidR="00B745DE" w:rsidRPr="00380582" w:rsidRDefault="00B745DE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/>
                <w:lang w:val="en-US"/>
              </w:rPr>
              <w:t>HYDRAULIC POWER CUTTING</w:t>
            </w:r>
          </w:p>
        </w:tc>
      </w:tr>
      <w:tr w:rsidR="00B745DE" w:rsidRPr="00380582" w14:paraId="0D677B46" w14:textId="77777777" w:rsidTr="00C97F36">
        <w:tc>
          <w:tcPr>
            <w:tcW w:w="3964" w:type="dxa"/>
          </w:tcPr>
          <w:p w14:paraId="3BA41251" w14:textId="77777777" w:rsidR="00B745DE" w:rsidRPr="00380582" w:rsidRDefault="00B745DE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구동 방식</w:t>
            </w:r>
          </w:p>
        </w:tc>
        <w:tc>
          <w:tcPr>
            <w:tcW w:w="4770" w:type="dxa"/>
          </w:tcPr>
          <w:p w14:paraId="205F91C2" w14:textId="7B269E2A" w:rsidR="00B745DE" w:rsidRPr="00380582" w:rsidRDefault="00B745DE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H</w:t>
            </w:r>
            <w:r w:rsidRPr="00380582">
              <w:rPr>
                <w:rFonts w:ascii="굴림" w:eastAsia="굴림" w:hAnsi="굴림"/>
                <w:lang w:val="en-US"/>
              </w:rPr>
              <w:t>YDRAULIC</w:t>
            </w:r>
            <w:r w:rsidRPr="00380582">
              <w:rPr>
                <w:rFonts w:ascii="굴림" w:eastAsia="굴림" w:hAnsi="굴림" w:hint="eastAsia"/>
                <w:lang w:val="en-US"/>
              </w:rPr>
              <w:t xml:space="preserve"> </w:t>
            </w:r>
            <w:r w:rsidRPr="00380582">
              <w:rPr>
                <w:rFonts w:ascii="굴림" w:eastAsia="굴림" w:hAnsi="굴림"/>
                <w:lang w:val="en-US"/>
              </w:rPr>
              <w:t>CYLINDER</w:t>
            </w:r>
          </w:p>
        </w:tc>
      </w:tr>
      <w:tr w:rsidR="00B745DE" w:rsidRPr="00380582" w14:paraId="0833E0E0" w14:textId="77777777" w:rsidTr="00C97F36">
        <w:tc>
          <w:tcPr>
            <w:tcW w:w="3964" w:type="dxa"/>
          </w:tcPr>
          <w:p w14:paraId="55F0DDF5" w14:textId="77777777" w:rsidR="00B745DE" w:rsidRPr="00380582" w:rsidRDefault="00B745DE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장비의 기능</w:t>
            </w:r>
          </w:p>
        </w:tc>
        <w:tc>
          <w:tcPr>
            <w:tcW w:w="4770" w:type="dxa"/>
          </w:tcPr>
          <w:p w14:paraId="147FDC52" w14:textId="7AC52E2F" w:rsidR="00B745DE" w:rsidRPr="00380582" w:rsidRDefault="00B745DE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S</w:t>
            </w:r>
            <w:r w:rsidRPr="00380582">
              <w:rPr>
                <w:rFonts w:ascii="굴림" w:eastAsia="굴림" w:hAnsi="굴림"/>
                <w:lang w:val="en-US"/>
              </w:rPr>
              <w:t xml:space="preserve">EAL </w:t>
            </w:r>
            <w:r w:rsidRPr="00380582">
              <w:rPr>
                <w:rFonts w:ascii="굴림" w:eastAsia="굴림" w:hAnsi="굴림" w:hint="eastAsia"/>
                <w:lang w:val="en-US"/>
              </w:rPr>
              <w:t xml:space="preserve">부품의 </w:t>
            </w:r>
            <w:r w:rsidRPr="00380582">
              <w:rPr>
                <w:rFonts w:ascii="굴림" w:eastAsia="굴림" w:hAnsi="굴림"/>
                <w:lang w:val="en-US"/>
              </w:rPr>
              <w:t>4</w:t>
            </w:r>
            <w:r w:rsidRPr="00380582">
              <w:rPr>
                <w:rFonts w:ascii="굴림" w:eastAsia="굴림" w:hAnsi="굴림" w:hint="eastAsia"/>
                <w:lang w:val="en-US"/>
              </w:rPr>
              <w:t xml:space="preserve">분 절단 및 </w:t>
            </w:r>
            <w:r w:rsidRPr="00380582">
              <w:rPr>
                <w:rFonts w:ascii="굴림" w:eastAsia="굴림" w:hAnsi="굴림"/>
                <w:lang w:val="en-US"/>
              </w:rPr>
              <w:t xml:space="preserve">SCAP </w:t>
            </w:r>
            <w:r w:rsidRPr="00380582">
              <w:rPr>
                <w:rFonts w:ascii="굴림" w:eastAsia="굴림" w:hAnsi="굴림" w:hint="eastAsia"/>
                <w:lang w:val="en-US"/>
              </w:rPr>
              <w:t>처리</w:t>
            </w:r>
          </w:p>
        </w:tc>
      </w:tr>
      <w:tr w:rsidR="00B745DE" w:rsidRPr="00380582" w14:paraId="7552C609" w14:textId="77777777" w:rsidTr="00C97F36">
        <w:tc>
          <w:tcPr>
            <w:tcW w:w="3964" w:type="dxa"/>
          </w:tcPr>
          <w:p w14:paraId="3A586457" w14:textId="71B903C7" w:rsidR="00B745DE" w:rsidRPr="00380582" w:rsidRDefault="0010052E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C</w:t>
            </w:r>
            <w:r w:rsidRPr="00380582">
              <w:rPr>
                <w:rFonts w:ascii="굴림" w:eastAsia="굴림" w:hAnsi="굴림"/>
                <w:b/>
                <w:lang w:val="en-US"/>
              </w:rPr>
              <w:t>UTTING</w:t>
            </w:r>
            <w:r w:rsidRPr="00380582">
              <w:rPr>
                <w:rFonts w:ascii="굴림" w:eastAsia="굴림" w:hAnsi="굴림" w:hint="eastAsia"/>
                <w:b/>
                <w:lang w:val="en-US"/>
              </w:rPr>
              <w:t xml:space="preserve"> </w:t>
            </w:r>
            <w:r w:rsidRPr="00380582">
              <w:rPr>
                <w:rFonts w:ascii="굴림" w:eastAsia="굴림" w:hAnsi="굴림"/>
                <w:b/>
                <w:lang w:val="en-US"/>
              </w:rPr>
              <w:t>STROKE</w:t>
            </w:r>
          </w:p>
        </w:tc>
        <w:tc>
          <w:tcPr>
            <w:tcW w:w="4770" w:type="dxa"/>
          </w:tcPr>
          <w:p w14:paraId="6C0E229D" w14:textId="0F2C2E16" w:rsidR="00B745DE" w:rsidRPr="00380582" w:rsidRDefault="007A24C8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3</w:t>
            </w:r>
            <w:r w:rsidRPr="00380582">
              <w:rPr>
                <w:rFonts w:ascii="굴림" w:eastAsia="굴림" w:hAnsi="굴림"/>
                <w:lang w:val="en-US"/>
              </w:rPr>
              <w:t>00MM</w:t>
            </w:r>
          </w:p>
        </w:tc>
      </w:tr>
      <w:tr w:rsidR="00B745DE" w:rsidRPr="00380582" w14:paraId="34D7700F" w14:textId="77777777" w:rsidTr="00C97F36">
        <w:tc>
          <w:tcPr>
            <w:tcW w:w="3964" w:type="dxa"/>
          </w:tcPr>
          <w:p w14:paraId="038441C8" w14:textId="16E18F6B" w:rsidR="00B745DE" w:rsidRPr="00380582" w:rsidRDefault="001E45F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/>
                <w:b/>
                <w:lang w:val="en-US"/>
              </w:rPr>
              <w:t>LENGTH OF CUTTING KNIFE</w:t>
            </w:r>
          </w:p>
        </w:tc>
        <w:tc>
          <w:tcPr>
            <w:tcW w:w="4770" w:type="dxa"/>
          </w:tcPr>
          <w:p w14:paraId="03DC4889" w14:textId="44C06942" w:rsidR="00B745DE" w:rsidRPr="00380582" w:rsidRDefault="001E45FF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/>
                <w:lang w:val="en-US"/>
              </w:rPr>
              <w:t>734MM</w:t>
            </w:r>
          </w:p>
        </w:tc>
      </w:tr>
      <w:tr w:rsidR="00703463" w:rsidRPr="00380582" w14:paraId="745E490C" w14:textId="77777777" w:rsidTr="00C97F36">
        <w:tc>
          <w:tcPr>
            <w:tcW w:w="3964" w:type="dxa"/>
          </w:tcPr>
          <w:p w14:paraId="3625BF64" w14:textId="51490018" w:rsidR="00703463" w:rsidRPr="00380582" w:rsidRDefault="00703463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/>
                <w:b/>
                <w:lang w:val="en-US"/>
              </w:rPr>
              <w:t xml:space="preserve">MAX. CUTTING </w:t>
            </w:r>
            <w:r w:rsidRPr="00380582">
              <w:rPr>
                <w:rFonts w:ascii="굴림" w:eastAsia="굴림" w:hAnsi="굴림" w:hint="eastAsia"/>
                <w:b/>
                <w:lang w:val="en-US"/>
              </w:rPr>
              <w:t>D</w:t>
            </w:r>
            <w:r w:rsidRPr="00380582">
              <w:rPr>
                <w:rFonts w:ascii="굴림" w:eastAsia="굴림" w:hAnsi="굴림"/>
                <w:b/>
                <w:lang w:val="en-US"/>
              </w:rPr>
              <w:t xml:space="preserve">IAMETER OF </w:t>
            </w:r>
            <w:r w:rsidR="001E618B" w:rsidRPr="00380582">
              <w:rPr>
                <w:rFonts w:ascii="굴림" w:eastAsia="굴림" w:hAnsi="굴림"/>
                <w:b/>
                <w:lang w:val="en-US"/>
              </w:rPr>
              <w:t>SEAL</w:t>
            </w:r>
          </w:p>
        </w:tc>
        <w:tc>
          <w:tcPr>
            <w:tcW w:w="4770" w:type="dxa"/>
          </w:tcPr>
          <w:p w14:paraId="612C1CEB" w14:textId="7075EE26" w:rsidR="00703463" w:rsidRPr="00380582" w:rsidRDefault="001E618B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￠1</w:t>
            </w:r>
            <w:r w:rsidRPr="00380582">
              <w:rPr>
                <w:rFonts w:ascii="굴림" w:eastAsia="굴림" w:hAnsi="굴림"/>
                <w:lang w:val="en-US"/>
              </w:rPr>
              <w:t>4</w:t>
            </w:r>
            <w:r w:rsidR="00306646" w:rsidRPr="00380582">
              <w:rPr>
                <w:rFonts w:ascii="굴림" w:eastAsia="굴림" w:hAnsi="굴림"/>
                <w:lang w:val="en-US"/>
              </w:rPr>
              <w:t>3</w:t>
            </w:r>
            <w:r w:rsidRPr="00380582">
              <w:rPr>
                <w:rFonts w:ascii="굴림" w:eastAsia="굴림" w:hAnsi="굴림"/>
                <w:lang w:val="en-US"/>
              </w:rPr>
              <w:t>0MM</w:t>
            </w:r>
          </w:p>
        </w:tc>
      </w:tr>
      <w:tr w:rsidR="00B745DE" w:rsidRPr="00380582" w14:paraId="18D1F682" w14:textId="77777777" w:rsidTr="00C97F36">
        <w:tc>
          <w:tcPr>
            <w:tcW w:w="3964" w:type="dxa"/>
          </w:tcPr>
          <w:p w14:paraId="47F2C372" w14:textId="395ECEE9" w:rsidR="00B745DE" w:rsidRPr="00380582" w:rsidRDefault="001E45F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/>
                <w:b/>
                <w:lang w:val="en-US"/>
              </w:rPr>
              <w:t>ANGLE OF TURN TABLE</w:t>
            </w:r>
          </w:p>
        </w:tc>
        <w:tc>
          <w:tcPr>
            <w:tcW w:w="4770" w:type="dxa"/>
          </w:tcPr>
          <w:p w14:paraId="4740B7A4" w14:textId="2C6CB5B8" w:rsidR="00B745DE" w:rsidRPr="00380582" w:rsidRDefault="001E45FF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/>
                <w:lang w:val="en-US"/>
              </w:rPr>
              <w:t>90°</w:t>
            </w:r>
          </w:p>
        </w:tc>
      </w:tr>
      <w:tr w:rsidR="004A119F" w:rsidRPr="00380582" w14:paraId="266DF937" w14:textId="77777777" w:rsidTr="00C97F36">
        <w:tc>
          <w:tcPr>
            <w:tcW w:w="3964" w:type="dxa"/>
          </w:tcPr>
          <w:p w14:paraId="667392A1" w14:textId="41729833" w:rsidR="004A119F" w:rsidRPr="00380582" w:rsidRDefault="00D0364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 xml:space="preserve">소재 </w:t>
            </w:r>
            <w:r w:rsidR="001E45FF" w:rsidRPr="00380582">
              <w:rPr>
                <w:rFonts w:ascii="굴림" w:eastAsia="굴림" w:hAnsi="굴림" w:hint="eastAsia"/>
                <w:b/>
                <w:lang w:val="en-US"/>
              </w:rPr>
              <w:t>반출</w:t>
            </w:r>
            <w:r w:rsidRPr="00380582">
              <w:rPr>
                <w:rFonts w:ascii="굴림" w:eastAsia="굴림" w:hAnsi="굴림" w:hint="eastAsia"/>
                <w:b/>
                <w:lang w:val="en-US"/>
              </w:rPr>
              <w:t xml:space="preserve"> 방식 </w:t>
            </w:r>
            <w:r w:rsidRPr="00380582">
              <w:rPr>
                <w:rFonts w:ascii="굴림" w:eastAsia="굴림" w:hAnsi="굴림"/>
                <w:b/>
                <w:lang w:val="en-US"/>
              </w:rPr>
              <w:t>/</w:t>
            </w:r>
            <w:r w:rsidR="001E45FF" w:rsidRPr="00380582">
              <w:rPr>
                <w:rFonts w:ascii="굴림" w:eastAsia="굴림" w:hAnsi="굴림" w:hint="eastAsia"/>
                <w:b/>
                <w:lang w:val="en-US"/>
              </w:rPr>
              <w:t xml:space="preserve"> STROKE</w:t>
            </w:r>
          </w:p>
        </w:tc>
        <w:tc>
          <w:tcPr>
            <w:tcW w:w="4770" w:type="dxa"/>
          </w:tcPr>
          <w:p w14:paraId="7ACD060C" w14:textId="5166EA2B" w:rsidR="004A119F" w:rsidRPr="00380582" w:rsidRDefault="00D0364F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/>
                <w:lang w:val="en-US"/>
              </w:rPr>
              <w:t xml:space="preserve">HYDRAULIC CYLINDER / </w:t>
            </w:r>
            <w:r w:rsidR="001E45FF" w:rsidRPr="00380582">
              <w:rPr>
                <w:rFonts w:ascii="굴림" w:eastAsia="굴림" w:hAnsi="굴림" w:hint="eastAsia"/>
                <w:lang w:val="en-US"/>
              </w:rPr>
              <w:t>1</w:t>
            </w:r>
            <w:r w:rsidR="001E45FF" w:rsidRPr="00380582">
              <w:rPr>
                <w:rFonts w:ascii="굴림" w:eastAsia="굴림" w:hAnsi="굴림"/>
                <w:lang w:val="en-US"/>
              </w:rPr>
              <w:t>,800MM</w:t>
            </w:r>
          </w:p>
        </w:tc>
      </w:tr>
      <w:tr w:rsidR="00D0364F" w:rsidRPr="00380582" w14:paraId="654FBB2B" w14:textId="77777777" w:rsidTr="00C97F36">
        <w:tc>
          <w:tcPr>
            <w:tcW w:w="3964" w:type="dxa"/>
          </w:tcPr>
          <w:p w14:paraId="1F66DA25" w14:textId="1399E107" w:rsidR="00D0364F" w:rsidRPr="00380582" w:rsidRDefault="00D0364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소재 반입 방식</w:t>
            </w:r>
          </w:p>
        </w:tc>
        <w:tc>
          <w:tcPr>
            <w:tcW w:w="4770" w:type="dxa"/>
          </w:tcPr>
          <w:p w14:paraId="47CB823A" w14:textId="30F26791" w:rsidR="00D0364F" w:rsidRPr="00380582" w:rsidRDefault="00D0364F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수동</w:t>
            </w:r>
          </w:p>
        </w:tc>
      </w:tr>
      <w:tr w:rsidR="007F7B5F" w:rsidRPr="00380582" w14:paraId="0EFCDC87" w14:textId="77777777" w:rsidTr="00C97F36">
        <w:tc>
          <w:tcPr>
            <w:tcW w:w="3964" w:type="dxa"/>
          </w:tcPr>
          <w:p w14:paraId="31E423B3" w14:textId="30289F85" w:rsidR="007F7B5F" w:rsidRPr="00380582" w:rsidRDefault="007F7B5F" w:rsidP="009C2955">
            <w:pPr>
              <w:spacing w:before="120"/>
              <w:rPr>
                <w:rFonts w:ascii="굴림" w:eastAsia="굴림" w:hAnsi="굴림"/>
                <w:b/>
                <w:lang w:val="en-US"/>
              </w:rPr>
            </w:pPr>
            <w:r w:rsidRPr="00380582">
              <w:rPr>
                <w:rFonts w:ascii="굴림" w:eastAsia="굴림" w:hAnsi="굴림" w:hint="eastAsia"/>
                <w:b/>
                <w:lang w:val="en-US"/>
              </w:rPr>
              <w:t>설치 면적</w:t>
            </w:r>
          </w:p>
        </w:tc>
        <w:tc>
          <w:tcPr>
            <w:tcW w:w="4770" w:type="dxa"/>
          </w:tcPr>
          <w:p w14:paraId="183A4885" w14:textId="04CFA991" w:rsidR="007F7B5F" w:rsidRPr="00380582" w:rsidRDefault="00FD313E" w:rsidP="009C2955">
            <w:pPr>
              <w:spacing w:before="120"/>
              <w:rPr>
                <w:rFonts w:ascii="굴림" w:eastAsia="굴림" w:hAnsi="굴림"/>
                <w:lang w:val="en-US"/>
              </w:rPr>
            </w:pPr>
            <w:r w:rsidRPr="00380582">
              <w:rPr>
                <w:rFonts w:ascii="굴림" w:eastAsia="굴림" w:hAnsi="굴림" w:hint="eastAsia"/>
                <w:lang w:val="en-US"/>
              </w:rPr>
              <w:t>4</w:t>
            </w:r>
            <w:r w:rsidRPr="00380582">
              <w:rPr>
                <w:rFonts w:ascii="굴림" w:eastAsia="굴림" w:hAnsi="굴림"/>
                <w:lang w:val="en-US"/>
              </w:rPr>
              <w:t>,000</w:t>
            </w:r>
            <w:r w:rsidRPr="00380582">
              <w:rPr>
                <w:rFonts w:ascii="굴림" w:eastAsia="굴림" w:hAnsi="굴림" w:hint="eastAsia"/>
                <w:lang w:val="en-US"/>
              </w:rPr>
              <w:t>0</w:t>
            </w:r>
            <w:r w:rsidRPr="00380582">
              <w:rPr>
                <w:rFonts w:ascii="굴림" w:eastAsia="굴림" w:hAnsi="굴림"/>
                <w:lang w:val="en-US"/>
              </w:rPr>
              <w:t>MM(</w:t>
            </w:r>
            <w:r w:rsidRPr="00380582">
              <w:rPr>
                <w:rFonts w:ascii="굴림" w:eastAsia="굴림" w:hAnsi="굴림" w:hint="eastAsia"/>
                <w:lang w:val="en-US"/>
              </w:rPr>
              <w:t>가로)</w:t>
            </w:r>
            <w:r w:rsidRPr="00380582">
              <w:rPr>
                <w:rFonts w:ascii="굴림" w:eastAsia="굴림" w:hAnsi="굴림"/>
                <w:lang w:val="en-US"/>
              </w:rPr>
              <w:t xml:space="preserve"> </w:t>
            </w:r>
            <w:r w:rsidRPr="00380582">
              <w:rPr>
                <w:rFonts w:ascii="굴림" w:eastAsia="굴림" w:hAnsi="굴림" w:hint="eastAsia"/>
                <w:lang w:val="en-US"/>
              </w:rPr>
              <w:t>x</w:t>
            </w:r>
            <w:r w:rsidRPr="00380582">
              <w:rPr>
                <w:rFonts w:ascii="굴림" w:eastAsia="굴림" w:hAnsi="굴림"/>
                <w:lang w:val="en-US"/>
              </w:rPr>
              <w:t xml:space="preserve"> 2,500MM(</w:t>
            </w:r>
            <w:r w:rsidRPr="00380582">
              <w:rPr>
                <w:rFonts w:ascii="굴림" w:eastAsia="굴림" w:hAnsi="굴림" w:hint="eastAsia"/>
                <w:lang w:val="en-US"/>
              </w:rPr>
              <w:t>세로)</w:t>
            </w:r>
          </w:p>
        </w:tc>
      </w:tr>
    </w:tbl>
    <w:p w14:paraId="2A07D5AF" w14:textId="099D656E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648F20B" w14:textId="677A7BF7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60F2A931" w14:textId="58519D4F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4E0CB7BD" w14:textId="58F1B7E8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4C292ED9" w14:textId="62F7266D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3E8A1D82" w14:textId="539ACC02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4914303" w14:textId="03C4C593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EDC5911" w14:textId="5651B1A6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7190A4B" w14:textId="36ACA2AF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7E9D956" w14:textId="01436FD8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3265C68" w14:textId="41B3B855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6B35CD9" w14:textId="49FDC966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8241C5B" w14:textId="0C60A1C8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22B3D82" w14:textId="7FE3ABD8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5C4474FA" w14:textId="4948903C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FD21979" w14:textId="3A282254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30B9D598" w14:textId="64440354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040A8ED" w14:textId="6B9D45CA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0B8B5158" w14:textId="7ABC534A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5D4322C" w14:textId="5895983A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DFDC587" w14:textId="1AB9F285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6A99A1E5" w14:textId="77777777" w:rsidR="00E43DC0" w:rsidRPr="00380582" w:rsidRDefault="00E43DC0" w:rsidP="003017E2">
      <w:pPr>
        <w:rPr>
          <w:rFonts w:ascii="굴림" w:eastAsia="굴림" w:hAnsi="굴림"/>
          <w:lang w:val="en-US"/>
        </w:rPr>
      </w:pPr>
    </w:p>
    <w:p w14:paraId="27701511" w14:textId="11E4E91F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5D009BB" w14:textId="6911F8A3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17C7DC6" w14:textId="4FF1F8BC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0E01C0B" w14:textId="00A07A03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2775786B" w14:textId="6099649B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77B57B70" w14:textId="084D7A37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F5653A5" w14:textId="4DD3953E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49113D1F" w14:textId="3562A0AF" w:rsidR="003017E2" w:rsidRPr="00380582" w:rsidRDefault="003017E2" w:rsidP="003017E2">
      <w:pPr>
        <w:rPr>
          <w:rFonts w:ascii="굴림" w:eastAsia="굴림" w:hAnsi="굴림"/>
          <w:lang w:val="en-US"/>
        </w:rPr>
      </w:pPr>
    </w:p>
    <w:p w14:paraId="18EE49B7" w14:textId="685A2608" w:rsidR="00612EBD" w:rsidRPr="00380582" w:rsidRDefault="00612EBD" w:rsidP="00612EBD">
      <w:pPr>
        <w:pStyle w:val="2"/>
        <w:numPr>
          <w:ilvl w:val="0"/>
          <w:numId w:val="0"/>
        </w:numPr>
        <w:rPr>
          <w:rFonts w:ascii="굴림" w:eastAsia="굴림" w:hAnsi="굴림" w:cs="Arial"/>
          <w:sz w:val="20"/>
          <w:lang w:val="en-US"/>
        </w:rPr>
      </w:pPr>
      <w:r w:rsidRPr="00380582">
        <w:rPr>
          <w:rFonts w:ascii="굴림" w:eastAsia="굴림" w:hAnsi="굴림"/>
          <w:lang w:val="en-US"/>
        </w:rPr>
        <w:lastRenderedPageBreak/>
        <w:t>2.3.</w:t>
      </w:r>
      <w:r w:rsidR="001742A3">
        <w:rPr>
          <w:rFonts w:ascii="굴림" w:eastAsia="굴림" w:hAnsi="굴림" w:hint="eastAsia"/>
          <w:lang w:val="en-US"/>
        </w:rPr>
        <w:t>2</w:t>
      </w:r>
      <w:r w:rsidRPr="00380582">
        <w:rPr>
          <w:rFonts w:ascii="굴림" w:eastAsia="굴림" w:hAnsi="굴림"/>
          <w:lang w:val="en-US"/>
        </w:rPr>
        <w:t xml:space="preserve"> </w:t>
      </w:r>
      <w:r w:rsidRPr="00380582">
        <w:rPr>
          <w:rFonts w:ascii="굴림" w:eastAsia="굴림" w:hAnsi="굴림" w:hint="eastAsia"/>
          <w:lang w:val="en-US"/>
        </w:rPr>
        <w:t>전원</w:t>
      </w:r>
    </w:p>
    <w:tbl>
      <w:tblPr>
        <w:tblW w:w="873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5874"/>
      </w:tblGrid>
      <w:tr w:rsidR="00703272" w:rsidRPr="00380582" w14:paraId="57DE62C8" w14:textId="77777777" w:rsidTr="002779F5">
        <w:trPr>
          <w:trHeight w:val="366"/>
        </w:trPr>
        <w:tc>
          <w:tcPr>
            <w:tcW w:w="2863" w:type="dxa"/>
            <w:tcBorders>
              <w:bottom w:val="double" w:sz="4" w:space="0" w:color="auto"/>
            </w:tcBorders>
            <w:vAlign w:val="center"/>
          </w:tcPr>
          <w:p w14:paraId="00D9D280" w14:textId="7198003B" w:rsidR="00703272" w:rsidRPr="00380582" w:rsidRDefault="002779F5" w:rsidP="009C295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5874" w:type="dxa"/>
            <w:tcBorders>
              <w:bottom w:val="single" w:sz="4" w:space="0" w:color="auto"/>
            </w:tcBorders>
            <w:vAlign w:val="center"/>
          </w:tcPr>
          <w:p w14:paraId="3F6D1C2B" w14:textId="77777777" w:rsidR="00703272" w:rsidRPr="00380582" w:rsidRDefault="00703272" w:rsidP="009C295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품   명</w:t>
            </w:r>
          </w:p>
        </w:tc>
      </w:tr>
      <w:tr w:rsidR="00703272" w:rsidRPr="00380582" w14:paraId="32EA9237" w14:textId="77777777" w:rsidTr="002779F5">
        <w:trPr>
          <w:trHeight w:val="366"/>
        </w:trPr>
        <w:tc>
          <w:tcPr>
            <w:tcW w:w="2863" w:type="dxa"/>
            <w:tcBorders>
              <w:top w:val="double" w:sz="4" w:space="0" w:color="auto"/>
            </w:tcBorders>
            <w:vAlign w:val="center"/>
          </w:tcPr>
          <w:p w14:paraId="09806AB3" w14:textId="3F252334" w:rsidR="00703272" w:rsidRPr="00380582" w:rsidRDefault="00B36824" w:rsidP="002779F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공급전원</w:t>
            </w:r>
          </w:p>
        </w:tc>
        <w:tc>
          <w:tcPr>
            <w:tcW w:w="5874" w:type="dxa"/>
            <w:tcBorders>
              <w:top w:val="double" w:sz="4" w:space="0" w:color="auto"/>
            </w:tcBorders>
            <w:vAlign w:val="center"/>
          </w:tcPr>
          <w:p w14:paraId="1E8A18EA" w14:textId="5449230F" w:rsidR="00703272" w:rsidRPr="00380582" w:rsidRDefault="002779F5" w:rsidP="002779F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2</w:t>
            </w:r>
            <w:r w:rsidRPr="00380582">
              <w:rPr>
                <w:rFonts w:ascii="굴림" w:eastAsia="굴림" w:hAnsi="굴림"/>
                <w:b/>
                <w:bCs/>
              </w:rPr>
              <w:t>20V/60HZ</w:t>
            </w:r>
            <w:r w:rsidR="001A29B4" w:rsidRPr="00380582">
              <w:rPr>
                <w:rFonts w:ascii="굴림" w:eastAsia="굴림" w:hAnsi="굴림"/>
                <w:b/>
                <w:bCs/>
              </w:rPr>
              <w:t>/3</w:t>
            </w:r>
            <w:r w:rsidR="001A29B4" w:rsidRPr="00380582">
              <w:rPr>
                <w:rFonts w:ascii="굴림" w:eastAsia="굴림" w:hAnsi="굴림" w:hint="eastAsia"/>
                <w:b/>
                <w:bCs/>
              </w:rPr>
              <w:t>￠</w:t>
            </w:r>
          </w:p>
        </w:tc>
      </w:tr>
      <w:tr w:rsidR="00703272" w:rsidRPr="00380582" w14:paraId="2CA964E7" w14:textId="77777777" w:rsidTr="002779F5">
        <w:trPr>
          <w:trHeight w:val="366"/>
        </w:trPr>
        <w:tc>
          <w:tcPr>
            <w:tcW w:w="2863" w:type="dxa"/>
            <w:tcBorders>
              <w:bottom w:val="single" w:sz="4" w:space="0" w:color="auto"/>
            </w:tcBorders>
            <w:vAlign w:val="center"/>
          </w:tcPr>
          <w:p w14:paraId="6BF80D36" w14:textId="47DDCA1A" w:rsidR="00703272" w:rsidRPr="00380582" w:rsidRDefault="002779F5" w:rsidP="002779F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 xml:space="preserve">CONTROL </w:t>
            </w:r>
            <w:r w:rsidR="001C72BD" w:rsidRPr="00380582">
              <w:rPr>
                <w:rFonts w:ascii="굴림" w:eastAsia="굴림" w:hAnsi="굴림" w:hint="eastAsia"/>
                <w:b/>
                <w:bCs/>
              </w:rPr>
              <w:t>전원</w:t>
            </w:r>
          </w:p>
        </w:tc>
        <w:tc>
          <w:tcPr>
            <w:tcW w:w="5874" w:type="dxa"/>
            <w:tcBorders>
              <w:bottom w:val="single" w:sz="4" w:space="0" w:color="auto"/>
            </w:tcBorders>
            <w:vAlign w:val="center"/>
          </w:tcPr>
          <w:p w14:paraId="261FCA87" w14:textId="697C1516" w:rsidR="00703272" w:rsidRPr="00380582" w:rsidRDefault="002779F5" w:rsidP="002779F5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2</w:t>
            </w:r>
            <w:r w:rsidRPr="00380582">
              <w:rPr>
                <w:rFonts w:ascii="굴림" w:eastAsia="굴림" w:hAnsi="굴림"/>
                <w:b/>
                <w:bCs/>
              </w:rPr>
              <w:t>20V/60HZ</w:t>
            </w:r>
          </w:p>
        </w:tc>
      </w:tr>
    </w:tbl>
    <w:p w14:paraId="5FE578DD" w14:textId="77777777" w:rsidR="005F192E" w:rsidRPr="00380582" w:rsidRDefault="005F192E" w:rsidP="001B12BE">
      <w:pPr>
        <w:rPr>
          <w:rFonts w:ascii="굴림" w:eastAsia="굴림" w:hAnsi="굴림"/>
          <w:lang w:val="en-US"/>
        </w:rPr>
      </w:pPr>
    </w:p>
    <w:p w14:paraId="3B1697AF" w14:textId="5CD5F810" w:rsidR="00612EBD" w:rsidRPr="00380582" w:rsidRDefault="00612EBD" w:rsidP="00612EBD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>2.3.</w:t>
      </w:r>
      <w:r w:rsidR="001742A3">
        <w:rPr>
          <w:rFonts w:ascii="굴림" w:eastAsia="굴림" w:hAnsi="굴림" w:hint="eastAsia"/>
          <w:lang w:val="en-US"/>
        </w:rPr>
        <w:t>3</w:t>
      </w:r>
      <w:r w:rsidRPr="00380582">
        <w:rPr>
          <w:rFonts w:ascii="굴림" w:eastAsia="굴림" w:hAnsi="굴림"/>
          <w:lang w:val="en-US"/>
        </w:rPr>
        <w:t xml:space="preserve"> </w:t>
      </w:r>
      <w:r w:rsidR="000D6496" w:rsidRPr="00380582">
        <w:rPr>
          <w:rFonts w:ascii="굴림" w:eastAsia="굴림" w:hAnsi="굴림" w:hint="eastAsia"/>
          <w:lang w:val="en-US"/>
        </w:rPr>
        <w:t>유압 시스템</w:t>
      </w:r>
      <w:r w:rsidR="00E43DC0" w:rsidRPr="00380582">
        <w:rPr>
          <w:rFonts w:ascii="굴림" w:eastAsia="굴림" w:hAnsi="굴림" w:hint="eastAsia"/>
          <w:lang w:val="en-US"/>
        </w:rPr>
        <w:t xml:space="preserve"> </w:t>
      </w:r>
      <w:r w:rsidR="00E43DC0" w:rsidRPr="00380582">
        <w:rPr>
          <w:rFonts w:ascii="굴림" w:eastAsia="굴림" w:hAnsi="굴림"/>
          <w:lang w:val="en-US"/>
        </w:rPr>
        <w:t xml:space="preserve">/ </w:t>
      </w:r>
      <w:r w:rsidR="00E43DC0" w:rsidRPr="00380582">
        <w:rPr>
          <w:rFonts w:ascii="굴림" w:eastAsia="굴림" w:hAnsi="굴림" w:hint="eastAsia"/>
          <w:lang w:val="en-US"/>
        </w:rPr>
        <w:t>회로도</w:t>
      </w:r>
    </w:p>
    <w:p w14:paraId="137FEEC1" w14:textId="58627DE0" w:rsidR="00E43DC0" w:rsidRPr="00380582" w:rsidRDefault="00E43DC0" w:rsidP="00E43DC0">
      <w:pPr>
        <w:pStyle w:val="2"/>
        <w:numPr>
          <w:ilvl w:val="0"/>
          <w:numId w:val="0"/>
        </w:numPr>
        <w:ind w:leftChars="200" w:left="400" w:firstLineChars="200" w:firstLine="550"/>
        <w:rPr>
          <w:rFonts w:ascii="굴림" w:eastAsia="굴림" w:hAnsi="굴림"/>
          <w:b w:val="0"/>
          <w:bCs/>
          <w:lang w:val="en-US"/>
        </w:rPr>
      </w:pPr>
      <w:r w:rsidRPr="00380582">
        <w:rPr>
          <w:rFonts w:ascii="굴림" w:eastAsia="굴림" w:hAnsi="굴림" w:cs="Arial"/>
          <w:bCs/>
        </w:rPr>
        <w:t xml:space="preserve">유압 </w:t>
      </w:r>
      <w:r w:rsidRPr="00380582">
        <w:rPr>
          <w:rFonts w:ascii="굴림" w:eastAsia="굴림" w:hAnsi="굴림" w:cs="Arial" w:hint="eastAsia"/>
          <w:bCs/>
        </w:rPr>
        <w:t>시스템</w:t>
      </w:r>
    </w:p>
    <w:tbl>
      <w:tblPr>
        <w:tblW w:w="89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3402"/>
        <w:gridCol w:w="3828"/>
      </w:tblGrid>
      <w:tr w:rsidR="0066703D" w:rsidRPr="00380582" w14:paraId="0EDD3429" w14:textId="29D22BF4" w:rsidTr="006458E6">
        <w:trPr>
          <w:trHeight w:val="366"/>
        </w:trPr>
        <w:tc>
          <w:tcPr>
            <w:tcW w:w="1729" w:type="dxa"/>
            <w:vMerge w:val="restart"/>
            <w:vAlign w:val="center"/>
          </w:tcPr>
          <w:p w14:paraId="0B4752F7" w14:textId="77777777" w:rsidR="0066703D" w:rsidRPr="00380582" w:rsidRDefault="0066703D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vAlign w:val="center"/>
          </w:tcPr>
          <w:p w14:paraId="7EECEC8E" w14:textId="6B7E07A5" w:rsidR="0066703D" w:rsidRPr="00380582" w:rsidRDefault="0066703D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사양</w:t>
            </w:r>
          </w:p>
        </w:tc>
      </w:tr>
      <w:tr w:rsidR="0066703D" w:rsidRPr="00380582" w14:paraId="765CB758" w14:textId="77777777" w:rsidTr="006458E6">
        <w:trPr>
          <w:trHeight w:val="366"/>
        </w:trPr>
        <w:tc>
          <w:tcPr>
            <w:tcW w:w="1729" w:type="dxa"/>
            <w:vMerge/>
            <w:tcBorders>
              <w:bottom w:val="double" w:sz="4" w:space="0" w:color="auto"/>
            </w:tcBorders>
            <w:vAlign w:val="center"/>
          </w:tcPr>
          <w:p w14:paraId="015FAE9B" w14:textId="77777777" w:rsidR="0066703D" w:rsidRPr="00380582" w:rsidRDefault="0066703D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5394835E" w14:textId="7502A7CA" w:rsidR="0066703D" w:rsidRPr="00380582" w:rsidRDefault="0066703D" w:rsidP="00A17400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3828" w:type="dxa"/>
            <w:tcBorders>
              <w:bottom w:val="double" w:sz="4" w:space="0" w:color="auto"/>
            </w:tcBorders>
          </w:tcPr>
          <w:p w14:paraId="0380918E" w14:textId="5183D541" w:rsidR="0066703D" w:rsidRPr="00380582" w:rsidRDefault="0066703D" w:rsidP="00A17400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사양</w:t>
            </w:r>
          </w:p>
        </w:tc>
      </w:tr>
      <w:tr w:rsidR="009409E6" w:rsidRPr="00380582" w14:paraId="362CAC8C" w14:textId="623C02C6" w:rsidTr="006458E6">
        <w:trPr>
          <w:trHeight w:val="366"/>
        </w:trPr>
        <w:tc>
          <w:tcPr>
            <w:tcW w:w="1729" w:type="dxa"/>
            <w:vMerge w:val="restart"/>
            <w:tcBorders>
              <w:top w:val="double" w:sz="4" w:space="0" w:color="auto"/>
            </w:tcBorders>
            <w:vAlign w:val="center"/>
          </w:tcPr>
          <w:p w14:paraId="5726C489" w14:textId="221E020D" w:rsidR="009409E6" w:rsidRPr="00380582" w:rsidRDefault="009409E6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절단기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054EAC17" w14:textId="131B5C7C" w:rsidR="009409E6" w:rsidRPr="00380582" w:rsidRDefault="00145911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CAPACITY</w:t>
            </w:r>
          </w:p>
        </w:tc>
        <w:tc>
          <w:tcPr>
            <w:tcW w:w="3828" w:type="dxa"/>
            <w:tcBorders>
              <w:top w:val="double" w:sz="4" w:space="0" w:color="auto"/>
            </w:tcBorders>
          </w:tcPr>
          <w:p w14:paraId="33435FD7" w14:textId="288C97A6" w:rsidR="009409E6" w:rsidRPr="00380582" w:rsidRDefault="006458E6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20</w:t>
            </w:r>
            <w:r w:rsidR="00490A0C" w:rsidRPr="00380582">
              <w:rPr>
                <w:rFonts w:ascii="굴림" w:eastAsia="굴림" w:hAnsi="굴림"/>
                <w:b/>
                <w:bCs/>
              </w:rPr>
              <w:t>L</w:t>
            </w:r>
          </w:p>
        </w:tc>
      </w:tr>
      <w:tr w:rsidR="009409E6" w:rsidRPr="00380582" w14:paraId="79AA99C1" w14:textId="3AC082E3" w:rsidTr="006458E6">
        <w:trPr>
          <w:trHeight w:val="366"/>
        </w:trPr>
        <w:tc>
          <w:tcPr>
            <w:tcW w:w="1729" w:type="dxa"/>
            <w:vMerge/>
            <w:vAlign w:val="center"/>
          </w:tcPr>
          <w:p w14:paraId="6AE4478E" w14:textId="7D0E1070" w:rsidR="009409E6" w:rsidRPr="00380582" w:rsidRDefault="009409E6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529A047A" w14:textId="54495E53" w:rsidR="009409E6" w:rsidRPr="00380582" w:rsidRDefault="009409E6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H</w:t>
            </w:r>
            <w:r w:rsidRPr="00380582">
              <w:rPr>
                <w:rFonts w:ascii="굴림" w:eastAsia="굴림" w:hAnsi="굴림"/>
                <w:b/>
                <w:bCs/>
              </w:rPr>
              <w:t>IGH PRESSURE</w:t>
            </w:r>
          </w:p>
        </w:tc>
        <w:tc>
          <w:tcPr>
            <w:tcW w:w="3828" w:type="dxa"/>
          </w:tcPr>
          <w:p w14:paraId="066A18C2" w14:textId="2F44A781" w:rsidR="009409E6" w:rsidRPr="00380582" w:rsidRDefault="00490A0C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---</w:t>
            </w:r>
            <w:r w:rsidRPr="00380582">
              <w:rPr>
                <w:rFonts w:ascii="굴림" w:eastAsia="굴림" w:hAnsi="굴림" w:hint="eastAsia"/>
                <w:b/>
                <w:bCs/>
              </w:rPr>
              <w:t>K</w:t>
            </w:r>
            <w:r w:rsidRPr="00380582">
              <w:rPr>
                <w:rFonts w:ascii="굴림" w:eastAsia="굴림" w:hAnsi="굴림"/>
                <w:b/>
                <w:bCs/>
              </w:rPr>
              <w:t>gf/Cm</w:t>
            </w:r>
            <w:r w:rsidRPr="00380582">
              <w:rPr>
                <w:rFonts w:ascii="굴림" w:eastAsia="굴림" w:hAnsi="굴림" w:hint="eastAsia"/>
                <w:b/>
                <w:bCs/>
              </w:rPr>
              <w:t>²</w:t>
            </w:r>
          </w:p>
        </w:tc>
      </w:tr>
      <w:tr w:rsidR="009409E6" w:rsidRPr="00380582" w14:paraId="47D4BDDB" w14:textId="2F44793C" w:rsidTr="006458E6">
        <w:trPr>
          <w:trHeight w:val="366"/>
        </w:trPr>
        <w:tc>
          <w:tcPr>
            <w:tcW w:w="1729" w:type="dxa"/>
            <w:vMerge/>
            <w:vAlign w:val="center"/>
          </w:tcPr>
          <w:p w14:paraId="50203378" w14:textId="1F998D34" w:rsidR="009409E6" w:rsidRPr="00380582" w:rsidRDefault="009409E6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7E637036" w14:textId="0210326E" w:rsidR="009409E6" w:rsidRPr="00380582" w:rsidRDefault="009409E6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L</w:t>
            </w:r>
            <w:r w:rsidRPr="00380582">
              <w:rPr>
                <w:rFonts w:ascii="굴림" w:eastAsia="굴림" w:hAnsi="굴림"/>
                <w:b/>
                <w:bCs/>
              </w:rPr>
              <w:t>OW PRESSURE</w:t>
            </w:r>
          </w:p>
        </w:tc>
        <w:tc>
          <w:tcPr>
            <w:tcW w:w="3828" w:type="dxa"/>
          </w:tcPr>
          <w:p w14:paraId="70EBB375" w14:textId="5D603A28" w:rsidR="009409E6" w:rsidRPr="00380582" w:rsidRDefault="00490A0C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---</w:t>
            </w:r>
            <w:r w:rsidRPr="00380582">
              <w:rPr>
                <w:rFonts w:ascii="굴림" w:eastAsia="굴림" w:hAnsi="굴림" w:hint="eastAsia"/>
                <w:b/>
                <w:bCs/>
              </w:rPr>
              <w:t>K</w:t>
            </w:r>
            <w:r w:rsidRPr="00380582">
              <w:rPr>
                <w:rFonts w:ascii="굴림" w:eastAsia="굴림" w:hAnsi="굴림"/>
                <w:b/>
                <w:bCs/>
              </w:rPr>
              <w:t>gf/Cm</w:t>
            </w:r>
            <w:r w:rsidRPr="00380582">
              <w:rPr>
                <w:rFonts w:ascii="굴림" w:eastAsia="굴림" w:hAnsi="굴림" w:hint="eastAsia"/>
                <w:b/>
                <w:bCs/>
              </w:rPr>
              <w:t>²</w:t>
            </w:r>
          </w:p>
        </w:tc>
      </w:tr>
      <w:tr w:rsidR="00453DF0" w:rsidRPr="00380582" w14:paraId="5A855440" w14:textId="77777777" w:rsidTr="006458E6">
        <w:trPr>
          <w:trHeight w:val="366"/>
        </w:trPr>
        <w:tc>
          <w:tcPr>
            <w:tcW w:w="1729" w:type="dxa"/>
            <w:vMerge/>
            <w:vAlign w:val="center"/>
          </w:tcPr>
          <w:p w14:paraId="55989DEA" w14:textId="77777777" w:rsidR="00453DF0" w:rsidRPr="00380582" w:rsidRDefault="00453DF0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5AEF0FF2" w14:textId="628865D0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M</w:t>
            </w:r>
            <w:r w:rsidRPr="00380582">
              <w:rPr>
                <w:rFonts w:ascii="굴림" w:eastAsia="굴림" w:hAnsi="굴림"/>
                <w:b/>
                <w:bCs/>
              </w:rPr>
              <w:t>OTOR</w:t>
            </w:r>
          </w:p>
        </w:tc>
        <w:tc>
          <w:tcPr>
            <w:tcW w:w="3828" w:type="dxa"/>
          </w:tcPr>
          <w:p w14:paraId="20438D02" w14:textId="0C57E161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3</w:t>
            </w:r>
            <w:r w:rsidRPr="00380582">
              <w:rPr>
                <w:rFonts w:ascii="굴림" w:eastAsia="굴림" w:hAnsi="굴림"/>
                <w:b/>
                <w:bCs/>
              </w:rPr>
              <w:t>HP/4P</w:t>
            </w:r>
          </w:p>
        </w:tc>
      </w:tr>
      <w:tr w:rsidR="009409E6" w:rsidRPr="00380582" w14:paraId="32F4169A" w14:textId="1D508658" w:rsidTr="006458E6">
        <w:trPr>
          <w:trHeight w:val="366"/>
        </w:trPr>
        <w:tc>
          <w:tcPr>
            <w:tcW w:w="1729" w:type="dxa"/>
            <w:vMerge/>
            <w:vAlign w:val="center"/>
          </w:tcPr>
          <w:p w14:paraId="296E5B84" w14:textId="77777777" w:rsidR="009409E6" w:rsidRPr="00380582" w:rsidRDefault="009409E6" w:rsidP="0066703D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09B9AB7A" w14:textId="6EBED448" w:rsidR="009409E6" w:rsidRPr="00380582" w:rsidRDefault="008452B9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CYLINDER</w:t>
            </w:r>
          </w:p>
        </w:tc>
        <w:tc>
          <w:tcPr>
            <w:tcW w:w="3828" w:type="dxa"/>
          </w:tcPr>
          <w:p w14:paraId="353E94BE" w14:textId="0F93CF5C" w:rsidR="009409E6" w:rsidRPr="00380582" w:rsidRDefault="008452B9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5</w:t>
            </w:r>
            <w:r w:rsidRPr="00380582">
              <w:rPr>
                <w:rFonts w:ascii="굴림" w:eastAsia="굴림" w:hAnsi="굴림"/>
                <w:b/>
                <w:bCs/>
              </w:rPr>
              <w:t>0TON - 300ST</w:t>
            </w:r>
          </w:p>
        </w:tc>
      </w:tr>
      <w:tr w:rsidR="00453DF0" w:rsidRPr="00380582" w14:paraId="794FF12D" w14:textId="3CDD0E65" w:rsidTr="006458E6">
        <w:trPr>
          <w:trHeight w:val="366"/>
        </w:trPr>
        <w:tc>
          <w:tcPr>
            <w:tcW w:w="1729" w:type="dxa"/>
            <w:vMerge w:val="restart"/>
            <w:vAlign w:val="center"/>
          </w:tcPr>
          <w:p w14:paraId="0ACF4E13" w14:textId="4BE504AF" w:rsidR="00453DF0" w:rsidRPr="00380582" w:rsidRDefault="00453DF0" w:rsidP="009409E6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T</w:t>
            </w:r>
            <w:r w:rsidR="0063202A" w:rsidRPr="00380582">
              <w:rPr>
                <w:rFonts w:ascii="굴림" w:eastAsia="굴림" w:hAnsi="굴림"/>
                <w:b/>
                <w:bCs/>
              </w:rPr>
              <w:t>U</w:t>
            </w:r>
            <w:r w:rsidRPr="00380582">
              <w:rPr>
                <w:rFonts w:ascii="굴림" w:eastAsia="굴림" w:hAnsi="굴림" w:hint="eastAsia"/>
                <w:b/>
                <w:bCs/>
              </w:rPr>
              <w:t>RN TABLE</w:t>
            </w:r>
          </w:p>
          <w:p w14:paraId="7753963A" w14:textId="04C52E42" w:rsidR="00453DF0" w:rsidRPr="00380582" w:rsidRDefault="00453DF0" w:rsidP="009409E6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반</w:t>
            </w:r>
            <w:r w:rsidR="0038586A" w:rsidRPr="00380582">
              <w:rPr>
                <w:rFonts w:ascii="굴림" w:eastAsia="굴림" w:hAnsi="굴림" w:hint="eastAsia"/>
                <w:b/>
                <w:bCs/>
              </w:rPr>
              <w:t>출</w:t>
            </w:r>
            <w:r w:rsidRPr="00380582">
              <w:rPr>
                <w:rFonts w:ascii="굴림" w:eastAsia="굴림" w:hAnsi="굴림" w:hint="eastAsia"/>
                <w:b/>
                <w:bCs/>
              </w:rPr>
              <w:t>장치</w:t>
            </w:r>
          </w:p>
        </w:tc>
        <w:tc>
          <w:tcPr>
            <w:tcW w:w="3402" w:type="dxa"/>
            <w:vAlign w:val="center"/>
          </w:tcPr>
          <w:p w14:paraId="5CB72694" w14:textId="4E658F43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CAPACITY</w:t>
            </w:r>
          </w:p>
        </w:tc>
        <w:tc>
          <w:tcPr>
            <w:tcW w:w="3828" w:type="dxa"/>
          </w:tcPr>
          <w:p w14:paraId="077E1C93" w14:textId="5E180048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20L</w:t>
            </w:r>
          </w:p>
        </w:tc>
      </w:tr>
      <w:tr w:rsidR="00453DF0" w:rsidRPr="00380582" w14:paraId="0B2B96C8" w14:textId="0C1AEBC0" w:rsidTr="006458E6">
        <w:trPr>
          <w:trHeight w:val="366"/>
        </w:trPr>
        <w:tc>
          <w:tcPr>
            <w:tcW w:w="1729" w:type="dxa"/>
            <w:vMerge/>
            <w:vAlign w:val="center"/>
          </w:tcPr>
          <w:p w14:paraId="2656476D" w14:textId="77777777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6FEE1DC" w14:textId="150DA4D3" w:rsidR="00453DF0" w:rsidRPr="00380582" w:rsidRDefault="00453DF0" w:rsidP="008452B9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PRESSURE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FD2EF00" w14:textId="7BAD8BD2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>---</w:t>
            </w:r>
            <w:r w:rsidRPr="00380582">
              <w:rPr>
                <w:rFonts w:ascii="굴림" w:eastAsia="굴림" w:hAnsi="굴림" w:hint="eastAsia"/>
                <w:b/>
                <w:bCs/>
              </w:rPr>
              <w:t>K</w:t>
            </w:r>
            <w:r w:rsidRPr="00380582">
              <w:rPr>
                <w:rFonts w:ascii="굴림" w:eastAsia="굴림" w:hAnsi="굴림"/>
                <w:b/>
                <w:bCs/>
              </w:rPr>
              <w:t>gf/Cm</w:t>
            </w:r>
            <w:r w:rsidRPr="00380582">
              <w:rPr>
                <w:rFonts w:ascii="굴림" w:eastAsia="굴림" w:hAnsi="굴림" w:hint="eastAsia"/>
                <w:b/>
                <w:bCs/>
              </w:rPr>
              <w:t>²</w:t>
            </w:r>
          </w:p>
        </w:tc>
      </w:tr>
      <w:tr w:rsidR="00453DF0" w:rsidRPr="00380582" w14:paraId="711B1737" w14:textId="5A27D36D" w:rsidTr="00453DF0">
        <w:trPr>
          <w:trHeight w:val="366"/>
        </w:trPr>
        <w:tc>
          <w:tcPr>
            <w:tcW w:w="1729" w:type="dxa"/>
            <w:vMerge/>
            <w:vAlign w:val="center"/>
          </w:tcPr>
          <w:p w14:paraId="241789FD" w14:textId="77777777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36157AF7" w14:textId="0434F42C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M</w:t>
            </w:r>
            <w:r w:rsidRPr="00380582">
              <w:rPr>
                <w:rFonts w:ascii="굴림" w:eastAsia="굴림" w:hAnsi="굴림"/>
                <w:b/>
                <w:bCs/>
              </w:rPr>
              <w:t>OTOR</w:t>
            </w:r>
          </w:p>
        </w:tc>
        <w:tc>
          <w:tcPr>
            <w:tcW w:w="3828" w:type="dxa"/>
          </w:tcPr>
          <w:p w14:paraId="44E6E353" w14:textId="06E0C419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3</w:t>
            </w:r>
            <w:r w:rsidRPr="00380582">
              <w:rPr>
                <w:rFonts w:ascii="굴림" w:eastAsia="굴림" w:hAnsi="굴림"/>
                <w:b/>
                <w:bCs/>
              </w:rPr>
              <w:t>HP/4P</w:t>
            </w:r>
          </w:p>
        </w:tc>
      </w:tr>
      <w:tr w:rsidR="00453DF0" w:rsidRPr="00380582" w14:paraId="6E90769D" w14:textId="77777777" w:rsidTr="006458E6">
        <w:trPr>
          <w:trHeight w:val="366"/>
        </w:trPr>
        <w:tc>
          <w:tcPr>
            <w:tcW w:w="1729" w:type="dxa"/>
            <w:vMerge/>
            <w:tcBorders>
              <w:bottom w:val="single" w:sz="4" w:space="0" w:color="auto"/>
            </w:tcBorders>
            <w:vAlign w:val="center"/>
          </w:tcPr>
          <w:p w14:paraId="21D1E8E0" w14:textId="77777777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CDF8DD4" w14:textId="3A9D630A" w:rsidR="00453DF0" w:rsidRPr="00380582" w:rsidRDefault="0063202A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/>
                <w:b/>
                <w:bCs/>
              </w:rPr>
              <w:t xml:space="preserve">TURN TABLE </w:t>
            </w:r>
            <w:r w:rsidR="008452B9" w:rsidRPr="00380582">
              <w:rPr>
                <w:rFonts w:ascii="굴림" w:eastAsia="굴림" w:hAnsi="굴림"/>
                <w:b/>
                <w:bCs/>
              </w:rPr>
              <w:t>CYLINDER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750B72F" w14:textId="6AE08631" w:rsidR="00453DF0" w:rsidRPr="00380582" w:rsidRDefault="00C1436B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5</w:t>
            </w:r>
            <w:r w:rsidRPr="00380582">
              <w:rPr>
                <w:rFonts w:ascii="굴림" w:eastAsia="굴림" w:hAnsi="굴림"/>
                <w:b/>
                <w:bCs/>
              </w:rPr>
              <w:t>0 – 210</w:t>
            </w:r>
            <w:r w:rsidRPr="00380582">
              <w:rPr>
                <w:rFonts w:ascii="굴림" w:eastAsia="굴림" w:hAnsi="굴림" w:hint="eastAsia"/>
                <w:b/>
                <w:bCs/>
              </w:rPr>
              <w:t>S</w:t>
            </w:r>
            <w:r w:rsidRPr="00380582">
              <w:rPr>
                <w:rFonts w:ascii="굴림" w:eastAsia="굴림" w:hAnsi="굴림"/>
                <w:b/>
                <w:bCs/>
              </w:rPr>
              <w:t>T</w:t>
            </w:r>
          </w:p>
        </w:tc>
      </w:tr>
      <w:tr w:rsidR="00453DF0" w:rsidRPr="00380582" w14:paraId="622CCD98" w14:textId="77777777" w:rsidTr="006458E6">
        <w:trPr>
          <w:trHeight w:val="366"/>
        </w:trPr>
        <w:tc>
          <w:tcPr>
            <w:tcW w:w="1729" w:type="dxa"/>
            <w:vMerge/>
            <w:tcBorders>
              <w:bottom w:val="single" w:sz="4" w:space="0" w:color="auto"/>
            </w:tcBorders>
            <w:vAlign w:val="center"/>
          </w:tcPr>
          <w:p w14:paraId="6D877FB5" w14:textId="77777777" w:rsidR="00453DF0" w:rsidRPr="00380582" w:rsidRDefault="00453DF0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23B23CA" w14:textId="0B31C96C" w:rsidR="00453DF0" w:rsidRPr="00380582" w:rsidRDefault="0063202A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 xml:space="preserve">반송장치 </w:t>
            </w:r>
            <w:r w:rsidR="008452B9" w:rsidRPr="00380582">
              <w:rPr>
                <w:rFonts w:ascii="굴림" w:eastAsia="굴림" w:hAnsi="굴림"/>
                <w:b/>
                <w:bCs/>
              </w:rPr>
              <w:t>CYLINDER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1D8B88D" w14:textId="57E059E7" w:rsidR="00453DF0" w:rsidRPr="00380582" w:rsidRDefault="00C1436B" w:rsidP="00490A0C"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 w:rsidRPr="00380582">
              <w:rPr>
                <w:rFonts w:ascii="굴림" w:eastAsia="굴림" w:hAnsi="굴림" w:hint="eastAsia"/>
                <w:b/>
                <w:bCs/>
              </w:rPr>
              <w:t>4</w:t>
            </w:r>
            <w:r w:rsidRPr="00380582">
              <w:rPr>
                <w:rFonts w:ascii="굴림" w:eastAsia="굴림" w:hAnsi="굴림"/>
                <w:b/>
                <w:bCs/>
              </w:rPr>
              <w:t>0 – 900ST</w:t>
            </w:r>
          </w:p>
        </w:tc>
      </w:tr>
    </w:tbl>
    <w:p w14:paraId="5F9D7908" w14:textId="6350CAAD" w:rsidR="00B35F0F" w:rsidRPr="00380582" w:rsidRDefault="00B35F0F" w:rsidP="001B12BE">
      <w:pPr>
        <w:rPr>
          <w:rFonts w:ascii="굴림" w:eastAsia="굴림" w:hAnsi="굴림"/>
          <w:lang w:val="en-US"/>
        </w:rPr>
      </w:pPr>
    </w:p>
    <w:p w14:paraId="2D7C4C81" w14:textId="148FBBCB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692426CC" w14:textId="2AF147F6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56278C5" w14:textId="2DBFCD39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3230CB44" w14:textId="14F2B517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3E19EE79" w14:textId="03DE7DDD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98F3BF7" w14:textId="56FC1A71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208F453B" w14:textId="335FBCA7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7AD532CC" w14:textId="600ABE09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172937EA" w14:textId="2352BAEA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37D9719C" w14:textId="2BE835E8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668BCA8" w14:textId="7B1A356C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37805982" w14:textId="51F6B202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017D225" w14:textId="2CE579A2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7A780B6C" w14:textId="6A5B3853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488CBF5D" w14:textId="5A962C40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4E2C6871" w14:textId="18AFA50C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255B89B7" w14:textId="43BEE87A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DE9769A" w14:textId="5077A319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63C877AC" w14:textId="1CA3E0F2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55F96720" w14:textId="5BF60DD7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97DDB6F" w14:textId="3C57DB22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117E8ED5" w14:textId="3F3A2EF0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0D853E25" w14:textId="2F101449" w:rsidR="00E43DC0" w:rsidRPr="00380582" w:rsidRDefault="00E43DC0" w:rsidP="00247D61">
      <w:pPr>
        <w:pStyle w:val="2"/>
        <w:numPr>
          <w:ilvl w:val="0"/>
          <w:numId w:val="0"/>
        </w:numPr>
        <w:ind w:leftChars="200" w:left="400" w:firstLineChars="200" w:firstLine="550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cs="Arial"/>
          <w:bCs/>
        </w:rPr>
        <w:lastRenderedPageBreak/>
        <w:t xml:space="preserve">유압 </w:t>
      </w:r>
      <w:r w:rsidRPr="00380582">
        <w:rPr>
          <w:rFonts w:ascii="굴림" w:eastAsia="굴림" w:hAnsi="굴림" w:cs="Arial" w:hint="eastAsia"/>
          <w:bCs/>
        </w:rPr>
        <w:t xml:space="preserve">회로도 </w:t>
      </w:r>
      <w:r w:rsidRPr="00380582">
        <w:rPr>
          <w:rFonts w:ascii="굴림" w:eastAsia="굴림" w:hAnsi="굴림" w:cs="Arial"/>
          <w:bCs/>
        </w:rPr>
        <w:t>_KNIFE</w:t>
      </w:r>
    </w:p>
    <w:p w14:paraId="38C1120E" w14:textId="3782650C" w:rsidR="00E43DC0" w:rsidRPr="00C77734" w:rsidRDefault="00E43DC0" w:rsidP="00C77734">
      <w:pPr>
        <w:jc w:val="left"/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2B692FF1" wp14:editId="7D60F0FC">
            <wp:extent cx="8513491" cy="5229639"/>
            <wp:effectExtent l="3810" t="0" r="5715" b="571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유압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13491" cy="52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9DE0" w14:textId="5F15B2BD" w:rsidR="00E43DC0" w:rsidRPr="00380582" w:rsidRDefault="00E43DC0" w:rsidP="00247D61">
      <w:pPr>
        <w:pStyle w:val="2"/>
        <w:numPr>
          <w:ilvl w:val="0"/>
          <w:numId w:val="0"/>
        </w:numPr>
        <w:ind w:left="283" w:firstLineChars="250" w:firstLine="687"/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cs="Arial"/>
          <w:bCs/>
        </w:rPr>
        <w:lastRenderedPageBreak/>
        <w:t xml:space="preserve">유압 </w:t>
      </w:r>
      <w:r w:rsidRPr="00380582">
        <w:rPr>
          <w:rFonts w:ascii="굴림" w:eastAsia="굴림" w:hAnsi="굴림" w:cs="Arial" w:hint="eastAsia"/>
          <w:bCs/>
        </w:rPr>
        <w:t>회로도 _</w:t>
      </w:r>
      <w:r w:rsidRPr="00380582">
        <w:rPr>
          <w:rFonts w:ascii="굴림" w:eastAsia="굴림" w:hAnsi="굴림" w:cs="Arial"/>
          <w:bCs/>
        </w:rPr>
        <w:t xml:space="preserve"> </w:t>
      </w:r>
      <w:r w:rsidRPr="00380582">
        <w:rPr>
          <w:rFonts w:ascii="굴림" w:eastAsia="굴림" w:hAnsi="굴림" w:cs="Arial" w:hint="eastAsia"/>
          <w:bCs/>
        </w:rPr>
        <w:t>T</w:t>
      </w:r>
      <w:r w:rsidRPr="00380582">
        <w:rPr>
          <w:rFonts w:ascii="굴림" w:eastAsia="굴림" w:hAnsi="굴림" w:cs="Arial"/>
          <w:bCs/>
        </w:rPr>
        <w:t xml:space="preserve">URN TABLE / </w:t>
      </w:r>
      <w:r w:rsidRPr="00380582">
        <w:rPr>
          <w:rFonts w:ascii="굴림" w:eastAsia="굴림" w:hAnsi="굴림" w:cs="Arial" w:hint="eastAsia"/>
          <w:bCs/>
        </w:rPr>
        <w:t>반출</w:t>
      </w:r>
    </w:p>
    <w:p w14:paraId="5102A24B" w14:textId="75D80DD8" w:rsidR="00E43DC0" w:rsidRPr="00380582" w:rsidRDefault="00E43DC0" w:rsidP="00E43DC0">
      <w:pPr>
        <w:jc w:val="left"/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7C9820A9" wp14:editId="7329E3B6">
            <wp:extent cx="4791676" cy="6044658"/>
            <wp:effectExtent l="1905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유압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91676" cy="604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B8EE3" w14:textId="1C05937A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1CF77036" w14:textId="5E76EB54" w:rsidR="00E43DC0" w:rsidRPr="00380582" w:rsidRDefault="00E43DC0" w:rsidP="001B12BE">
      <w:pPr>
        <w:rPr>
          <w:rFonts w:ascii="굴림" w:eastAsia="굴림" w:hAnsi="굴림"/>
          <w:lang w:val="en-US"/>
        </w:rPr>
      </w:pPr>
    </w:p>
    <w:p w14:paraId="132EDA39" w14:textId="077674FB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66728478" w14:textId="5250CDC7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00F33180" w14:textId="0CBEA5B0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08E70E89" w14:textId="23254239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676A597C" w14:textId="75F7EB42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43093937" w14:textId="53E4BEBB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0975FE47" w14:textId="0EA8A451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76B46594" w14:textId="01A9DAC7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6C3AA915" w14:textId="21756B97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30AD4085" w14:textId="0190FECB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328B685F" w14:textId="292FC7F3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2916868A" w14:textId="60342260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4B17B4F2" w14:textId="67859801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0B255461" w14:textId="3222C3F0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7AC39897" w14:textId="3CC1C0DB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70106FE4" w14:textId="41A171F8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699DFF8C" w14:textId="6D61907F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52F154E4" w14:textId="0F52994E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6ECFFD14" w14:textId="3C2CEDDD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22AE0C08" w14:textId="0A105318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2F507E6F" w14:textId="3E0F4370" w:rsidR="00247D61" w:rsidRPr="00380582" w:rsidRDefault="00247D61" w:rsidP="001B12BE">
      <w:pPr>
        <w:rPr>
          <w:rFonts w:ascii="굴림" w:eastAsia="굴림" w:hAnsi="굴림"/>
          <w:lang w:val="en-US"/>
        </w:rPr>
      </w:pPr>
    </w:p>
    <w:p w14:paraId="702267D0" w14:textId="14124000" w:rsidR="000D6496" w:rsidRPr="00380582" w:rsidRDefault="001742A3" w:rsidP="000D6496">
      <w:pPr>
        <w:pStyle w:val="2"/>
        <w:numPr>
          <w:ilvl w:val="0"/>
          <w:numId w:val="0"/>
        </w:numPr>
        <w:rPr>
          <w:rFonts w:ascii="굴림" w:eastAsia="굴림" w:hAnsi="굴림" w:cs="Arial"/>
          <w:sz w:val="20"/>
          <w:lang w:val="en-US"/>
        </w:rPr>
      </w:pPr>
      <w:r>
        <w:rPr>
          <w:rFonts w:ascii="굴림" w:eastAsia="굴림" w:hAnsi="굴림"/>
          <w:lang w:val="en-US"/>
        </w:rPr>
        <w:lastRenderedPageBreak/>
        <w:t>2.3.</w:t>
      </w:r>
      <w:r>
        <w:rPr>
          <w:rFonts w:ascii="굴림" w:eastAsia="굴림" w:hAnsi="굴림" w:hint="eastAsia"/>
          <w:lang w:val="en-US"/>
        </w:rPr>
        <w:t>4</w:t>
      </w:r>
      <w:r w:rsidR="000D6496" w:rsidRPr="00380582">
        <w:rPr>
          <w:rFonts w:ascii="굴림" w:eastAsia="굴림" w:hAnsi="굴림"/>
          <w:lang w:val="en-US"/>
        </w:rPr>
        <w:t xml:space="preserve"> </w:t>
      </w:r>
      <w:r w:rsidR="000D6496" w:rsidRPr="00380582">
        <w:rPr>
          <w:rFonts w:ascii="굴림" w:eastAsia="굴림" w:hAnsi="굴림" w:hint="eastAsia"/>
          <w:lang w:val="en-US"/>
        </w:rPr>
        <w:t>장비 치수</w:t>
      </w:r>
    </w:p>
    <w:p w14:paraId="72F58F7E" w14:textId="77777777" w:rsidR="000D6496" w:rsidRPr="00380582" w:rsidRDefault="000D6496" w:rsidP="000D6496">
      <w:pPr>
        <w:rPr>
          <w:rFonts w:ascii="굴림" w:eastAsia="굴림" w:hAnsi="굴림"/>
          <w:lang w:val="en-US"/>
        </w:rPr>
      </w:pPr>
    </w:p>
    <w:p w14:paraId="518EDB92" w14:textId="63DA6DDD" w:rsidR="000D6496" w:rsidRPr="00380582" w:rsidRDefault="005F5CFC" w:rsidP="000D649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4DB5989E" wp14:editId="69C7CAB8">
            <wp:extent cx="5940425" cy="3510280"/>
            <wp:effectExtent l="0" t="0" r="3175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ayout0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B90CC" w14:textId="287AAFB9" w:rsidR="00D07A3E" w:rsidRPr="00380582" w:rsidRDefault="00D07A3E">
      <w:pPr>
        <w:jc w:val="left"/>
        <w:rPr>
          <w:rFonts w:ascii="굴림" w:eastAsia="굴림" w:hAnsi="굴림"/>
        </w:rPr>
      </w:pPr>
    </w:p>
    <w:p w14:paraId="21B32EC2" w14:textId="34C69575" w:rsidR="00D07A3E" w:rsidRPr="00380582" w:rsidRDefault="00C41893" w:rsidP="00D07A3E">
      <w:pPr>
        <w:pStyle w:val="1"/>
        <w:numPr>
          <w:ilvl w:val="0"/>
          <w:numId w:val="5"/>
        </w:num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lang w:val="en-US"/>
        </w:rPr>
        <w:lastRenderedPageBreak/>
        <w:t>운전</w:t>
      </w:r>
      <w:r w:rsidR="00D07A3E" w:rsidRPr="00380582">
        <w:rPr>
          <w:rFonts w:ascii="굴림" w:eastAsia="굴림" w:hAnsi="굴림" w:hint="eastAsia"/>
          <w:lang w:val="en-US"/>
        </w:rPr>
        <w:t xml:space="preserve"> 및 </w:t>
      </w:r>
      <w:r w:rsidRPr="00380582">
        <w:rPr>
          <w:rFonts w:ascii="굴림" w:eastAsia="굴림" w:hAnsi="굴림" w:hint="eastAsia"/>
          <w:lang w:val="en-US"/>
        </w:rPr>
        <w:t xml:space="preserve">취급 </w:t>
      </w:r>
      <w:r w:rsidR="00D07A3E" w:rsidRPr="00380582">
        <w:rPr>
          <w:rFonts w:ascii="굴림" w:eastAsia="굴림" w:hAnsi="굴림" w:hint="eastAsia"/>
          <w:lang w:val="en-US"/>
        </w:rPr>
        <w:t>주의사항</w:t>
      </w:r>
    </w:p>
    <w:p w14:paraId="2804BFE4" w14:textId="41607BB3" w:rsidR="00D07A3E" w:rsidRPr="00380582" w:rsidRDefault="00D07A3E" w:rsidP="00D07A3E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3</w:t>
      </w:r>
      <w:r w:rsidRPr="00380582">
        <w:rPr>
          <w:rFonts w:ascii="굴림" w:eastAsia="굴림" w:hAnsi="굴림"/>
          <w:lang w:val="en-US"/>
        </w:rPr>
        <w:t>.</w:t>
      </w:r>
      <w:r w:rsidR="000F6A3C" w:rsidRPr="00380582">
        <w:rPr>
          <w:rFonts w:ascii="굴림" w:eastAsia="굴림" w:hAnsi="굴림"/>
          <w:lang w:val="en-US"/>
        </w:rPr>
        <w:t>1</w:t>
      </w:r>
      <w:r w:rsidR="00C41893" w:rsidRPr="00380582">
        <w:rPr>
          <w:rFonts w:ascii="굴림" w:eastAsia="굴림" w:hAnsi="굴림" w:hint="eastAsia"/>
          <w:lang w:val="en-US"/>
        </w:rPr>
        <w:t xml:space="preserve">운전 및 </w:t>
      </w:r>
      <w:r w:rsidRPr="00380582">
        <w:rPr>
          <w:rFonts w:ascii="굴림" w:eastAsia="굴림" w:hAnsi="굴림" w:hint="eastAsia"/>
          <w:lang w:val="en-US"/>
        </w:rPr>
        <w:t>취급</w:t>
      </w:r>
      <w:r w:rsidR="00C41893" w:rsidRPr="00380582">
        <w:rPr>
          <w:rFonts w:ascii="굴림" w:eastAsia="굴림" w:hAnsi="굴림" w:hint="eastAsia"/>
          <w:lang w:val="en-US"/>
        </w:rPr>
        <w:t xml:space="preserve"> </w:t>
      </w:r>
      <w:r w:rsidRPr="00380582">
        <w:rPr>
          <w:rFonts w:ascii="굴림" w:eastAsia="굴림" w:hAnsi="굴림" w:hint="eastAsia"/>
          <w:lang w:val="en-US"/>
        </w:rPr>
        <w:t>주의</w:t>
      </w:r>
      <w:r w:rsidR="00C41893" w:rsidRPr="00380582">
        <w:rPr>
          <w:rFonts w:ascii="굴림" w:eastAsia="굴림" w:hAnsi="굴림" w:hint="eastAsia"/>
          <w:lang w:val="en-US"/>
        </w:rPr>
        <w:t>사항</w:t>
      </w:r>
    </w:p>
    <w:p w14:paraId="59425E60" w14:textId="1AB0E82E" w:rsidR="00D07A3E" w:rsidRPr="00380582" w:rsidRDefault="00084431" w:rsidP="00D07A3E">
      <w:p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1</w:t>
      </w:r>
      <w:r w:rsidRPr="00380582">
        <w:rPr>
          <w:rFonts w:ascii="굴림" w:eastAsia="굴림" w:hAnsi="굴림"/>
          <w:lang w:val="en-US"/>
        </w:rPr>
        <w:t xml:space="preserve">. </w:t>
      </w:r>
      <w:r w:rsidRPr="00380582">
        <w:rPr>
          <w:rFonts w:ascii="굴림" w:eastAsia="굴림" w:hAnsi="굴림" w:hint="eastAsia"/>
          <w:lang w:val="en-US"/>
        </w:rPr>
        <w:t>작업 전후 반드시 안전핀의 고정 및 제거여부를 확인 후 작업한다.</w:t>
      </w:r>
    </w:p>
    <w:p w14:paraId="0F1FA615" w14:textId="5FEA84B8" w:rsidR="00084431" w:rsidRPr="00380582" w:rsidRDefault="00084431" w:rsidP="00D07A3E">
      <w:p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2</w:t>
      </w:r>
      <w:r w:rsidRPr="00380582">
        <w:rPr>
          <w:rFonts w:ascii="굴림" w:eastAsia="굴림" w:hAnsi="굴림"/>
          <w:lang w:val="en-US"/>
        </w:rPr>
        <w:t xml:space="preserve">. </w:t>
      </w:r>
      <w:r w:rsidRPr="00380582">
        <w:rPr>
          <w:rFonts w:ascii="굴림" w:eastAsia="굴림" w:hAnsi="굴림" w:hint="eastAsia"/>
          <w:lang w:val="en-US"/>
        </w:rPr>
        <w:t xml:space="preserve">작업 전 안전핀 제거 후 상하 전후 측면의 안전 </w:t>
      </w:r>
      <w:r w:rsidRPr="00380582">
        <w:rPr>
          <w:rFonts w:ascii="굴림" w:eastAsia="굴림" w:hAnsi="굴림"/>
          <w:lang w:val="en-US"/>
        </w:rPr>
        <w:t xml:space="preserve">COVER </w:t>
      </w:r>
      <w:r w:rsidRPr="00380582">
        <w:rPr>
          <w:rFonts w:ascii="굴림" w:eastAsia="굴림" w:hAnsi="굴림" w:hint="eastAsia"/>
          <w:lang w:val="en-US"/>
        </w:rPr>
        <w:t>부착여부를 확인한다.</w:t>
      </w:r>
    </w:p>
    <w:p w14:paraId="5706C6A7" w14:textId="210B6E00" w:rsidR="00084431" w:rsidRPr="00380582" w:rsidRDefault="00084431" w:rsidP="00D07A3E">
      <w:p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3</w:t>
      </w:r>
      <w:r w:rsidRPr="00380582">
        <w:rPr>
          <w:rFonts w:ascii="굴림" w:eastAsia="굴림" w:hAnsi="굴림"/>
          <w:lang w:val="en-US"/>
        </w:rPr>
        <w:t xml:space="preserve">. </w:t>
      </w:r>
      <w:r w:rsidRPr="00380582">
        <w:rPr>
          <w:rFonts w:ascii="굴림" w:eastAsia="굴림" w:hAnsi="굴림" w:hint="eastAsia"/>
          <w:lang w:val="en-US"/>
        </w:rPr>
        <w:t>유압</w:t>
      </w:r>
      <w:r w:rsidRPr="00380582">
        <w:rPr>
          <w:rFonts w:ascii="굴림" w:eastAsia="굴림" w:hAnsi="굴림"/>
          <w:lang w:val="en-US"/>
        </w:rPr>
        <w:t xml:space="preserve"> UNIT OIL</w:t>
      </w:r>
      <w:r w:rsidRPr="00380582">
        <w:rPr>
          <w:rFonts w:ascii="굴림" w:eastAsia="굴림" w:hAnsi="굴림" w:hint="eastAsia"/>
          <w:lang w:val="en-US"/>
        </w:rPr>
        <w:t>용량을 확인한다.</w:t>
      </w:r>
    </w:p>
    <w:p w14:paraId="4E87C366" w14:textId="1E266C61" w:rsidR="00084431" w:rsidRPr="00380582" w:rsidRDefault="00084431" w:rsidP="00D07A3E">
      <w:p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hint="eastAsia"/>
          <w:lang w:val="en-US"/>
        </w:rPr>
        <w:t>4</w:t>
      </w:r>
      <w:r w:rsidRPr="00380582">
        <w:rPr>
          <w:rFonts w:ascii="굴림" w:eastAsia="굴림" w:hAnsi="굴림"/>
          <w:lang w:val="en-US"/>
        </w:rPr>
        <w:t xml:space="preserve">. </w:t>
      </w:r>
      <w:r w:rsidRPr="00380582">
        <w:rPr>
          <w:rFonts w:ascii="굴림" w:eastAsia="굴림" w:hAnsi="굴림" w:hint="eastAsia"/>
          <w:lang w:val="en-US"/>
        </w:rPr>
        <w:t xml:space="preserve">수동으로 </w:t>
      </w:r>
      <w:r w:rsidRPr="00380582">
        <w:rPr>
          <w:rFonts w:ascii="굴림" w:eastAsia="굴림" w:hAnsi="굴림"/>
          <w:lang w:val="en-US"/>
        </w:rPr>
        <w:t xml:space="preserve">SCRAP </w:t>
      </w:r>
      <w:r w:rsidRPr="00380582">
        <w:rPr>
          <w:rFonts w:ascii="굴림" w:eastAsia="굴림" w:hAnsi="굴림" w:hint="eastAsia"/>
          <w:lang w:val="en-US"/>
        </w:rPr>
        <w:t xml:space="preserve">용 </w:t>
      </w:r>
      <w:r w:rsidRPr="00380582">
        <w:rPr>
          <w:rFonts w:ascii="굴림" w:eastAsia="굴림" w:hAnsi="굴림"/>
          <w:lang w:val="en-US"/>
        </w:rPr>
        <w:t>SEAL</w:t>
      </w:r>
      <w:r w:rsidR="000F6A3C" w:rsidRPr="00380582">
        <w:rPr>
          <w:rFonts w:ascii="굴림" w:eastAsia="굴림" w:hAnsi="굴림" w:hint="eastAsia"/>
          <w:lang w:val="en-US"/>
        </w:rPr>
        <w:t>을 투입 시 안전에 주의한다.</w:t>
      </w:r>
      <w:r w:rsidRPr="00380582">
        <w:rPr>
          <w:rFonts w:ascii="굴림" w:eastAsia="굴림" w:hAnsi="굴림"/>
          <w:lang w:val="en-US"/>
        </w:rPr>
        <w:t xml:space="preserve"> </w:t>
      </w:r>
    </w:p>
    <w:p w14:paraId="622B6CD4" w14:textId="092B1756" w:rsidR="00D07A3E" w:rsidRPr="00380582" w:rsidRDefault="00BF3DBD" w:rsidP="00D07A3E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</w:rPr>
        <w:t>5</w:t>
      </w:r>
      <w:r w:rsidRPr="00380582">
        <w:rPr>
          <w:rFonts w:ascii="굴림" w:eastAsia="굴림" w:hAnsi="굴림"/>
        </w:rPr>
        <w:t xml:space="preserve">. </w:t>
      </w:r>
      <w:r w:rsidRPr="00380582">
        <w:rPr>
          <w:rFonts w:ascii="굴림" w:eastAsia="굴림" w:hAnsi="굴림" w:hint="eastAsia"/>
        </w:rPr>
        <w:t>작업후는 반드시 안전핀을 고정한다.</w:t>
      </w:r>
    </w:p>
    <w:p w14:paraId="36FAE6B2" w14:textId="77777777" w:rsidR="00D07A3E" w:rsidRPr="00380582" w:rsidRDefault="00D07A3E" w:rsidP="00D07A3E">
      <w:pPr>
        <w:rPr>
          <w:rFonts w:ascii="굴림" w:eastAsia="굴림" w:hAnsi="굴림"/>
        </w:rPr>
      </w:pPr>
    </w:p>
    <w:p w14:paraId="527100CC" w14:textId="77777777" w:rsidR="00D07A3E" w:rsidRPr="00380582" w:rsidRDefault="00D07A3E" w:rsidP="00D07A3E">
      <w:pPr>
        <w:rPr>
          <w:rFonts w:ascii="굴림" w:eastAsia="굴림" w:hAnsi="굴림"/>
        </w:rPr>
      </w:pPr>
    </w:p>
    <w:p w14:paraId="54386C8C" w14:textId="77777777" w:rsidR="00D07A3E" w:rsidRPr="00380582" w:rsidRDefault="00D07A3E" w:rsidP="00D07A3E">
      <w:pPr>
        <w:rPr>
          <w:rFonts w:ascii="굴림" w:eastAsia="굴림" w:hAnsi="굴림"/>
        </w:rPr>
      </w:pPr>
    </w:p>
    <w:p w14:paraId="13A919EB" w14:textId="77777777" w:rsidR="00D07A3E" w:rsidRPr="00380582" w:rsidRDefault="00D07A3E" w:rsidP="00D07A3E">
      <w:pPr>
        <w:rPr>
          <w:rFonts w:ascii="굴림" w:eastAsia="굴림" w:hAnsi="굴림"/>
        </w:rPr>
      </w:pPr>
    </w:p>
    <w:p w14:paraId="595404CA" w14:textId="77777777" w:rsidR="00D07A3E" w:rsidRPr="00380582" w:rsidRDefault="00D07A3E" w:rsidP="00D07A3E">
      <w:pPr>
        <w:rPr>
          <w:rFonts w:ascii="굴림" w:eastAsia="굴림" w:hAnsi="굴림"/>
        </w:rPr>
      </w:pPr>
    </w:p>
    <w:p w14:paraId="4D53EC08" w14:textId="4A8E47C4" w:rsidR="00C41893" w:rsidRPr="00380582" w:rsidRDefault="00A23FD6" w:rsidP="00C41893">
      <w:pPr>
        <w:pStyle w:val="1"/>
        <w:numPr>
          <w:ilvl w:val="0"/>
          <w:numId w:val="5"/>
        </w:num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lang w:val="en-US"/>
        </w:rPr>
        <w:lastRenderedPageBreak/>
        <w:t>조작 및 운전</w:t>
      </w:r>
    </w:p>
    <w:p w14:paraId="2792D230" w14:textId="19D3E149" w:rsidR="00C41893" w:rsidRPr="00380582" w:rsidRDefault="00A23FD6" w:rsidP="00C41893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>4</w:t>
      </w:r>
      <w:r w:rsidR="00C41893" w:rsidRPr="00380582">
        <w:rPr>
          <w:rFonts w:ascii="굴림" w:eastAsia="굴림" w:hAnsi="굴림"/>
          <w:lang w:val="en-US"/>
        </w:rPr>
        <w:t>.1</w:t>
      </w:r>
      <w:r w:rsidRPr="00380582">
        <w:rPr>
          <w:rFonts w:ascii="굴림" w:eastAsia="굴림" w:hAnsi="굴림" w:hint="eastAsia"/>
          <w:lang w:val="en-US"/>
        </w:rPr>
        <w:t>조작반</w:t>
      </w:r>
    </w:p>
    <w:p w14:paraId="4D24B262" w14:textId="7AE214F7" w:rsidR="00C41893" w:rsidRPr="00380582" w:rsidRDefault="00780456" w:rsidP="00A23FD6">
      <w:p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 w:cs="Arial" w:hint="eastAsia"/>
        </w:rPr>
        <w:t>주 조작반은 표시등 및 조작 스위치가 포함되어 있고 주로 장비의 일반적인 제어에 사용되며 주요 구성은 아래와 같다</w:t>
      </w:r>
    </w:p>
    <w:p w14:paraId="62550D88" w14:textId="17A6E26C" w:rsidR="00FC4380" w:rsidRPr="00380582" w:rsidRDefault="00FC4380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inline distT="0" distB="0" distL="0" distR="0" wp14:anchorId="784911FD" wp14:editId="3094894A">
            <wp:extent cx="5940425" cy="4662805"/>
            <wp:effectExtent l="0" t="0" r="3175" b="4445"/>
            <wp:docPr id="33816499" name="그림 1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6499" name="그림 1" descr="원이(가) 표시된 사진&#10;&#10;자동 생성된 설명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6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4713" w14:textId="77777777" w:rsidR="00C41893" w:rsidRPr="00380582" w:rsidRDefault="00C41893" w:rsidP="00C41893">
      <w:pPr>
        <w:rPr>
          <w:rFonts w:ascii="굴림" w:eastAsia="굴림" w:hAnsi="굴림"/>
        </w:rPr>
      </w:pPr>
    </w:p>
    <w:p w14:paraId="5E33B4A5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2C76B151" w14:textId="7A452523" w:rsidR="008A2D5C" w:rsidRPr="00380582" w:rsidRDefault="008A2D5C" w:rsidP="008A2D5C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 장비 설정 및 장비 상태를 모니터링 할 수 있는 판넬입니다.</w:t>
      </w:r>
    </w:p>
    <w:p w14:paraId="3D557564" w14:textId="559CC52D" w:rsidR="008A2D5C" w:rsidRPr="00380582" w:rsidRDefault="008A2D5C" w:rsidP="008A2D5C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 장비 구동 및 수동/자동MODE 설정 등 조작이 가능한 스위치입니다.</w:t>
      </w:r>
    </w:p>
    <w:p w14:paraId="7ED6CF02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060AF349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17511AEC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34213295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6B573125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669C89E5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689D3E79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0FF7C696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641A1FD4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1E198AC4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2BF0BE8A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6B3A4338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4BDE6AAE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1CD3A56C" w14:textId="77777777" w:rsidR="00FC4380" w:rsidRPr="00380582" w:rsidRDefault="00FC4380" w:rsidP="00C41893">
      <w:pPr>
        <w:rPr>
          <w:rFonts w:ascii="굴림" w:eastAsia="굴림" w:hAnsi="굴림"/>
        </w:rPr>
      </w:pPr>
    </w:p>
    <w:p w14:paraId="15C19EDF" w14:textId="5695FDD1" w:rsidR="00A23FD6" w:rsidRPr="00380582" w:rsidRDefault="00A23FD6" w:rsidP="00A23FD6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>4.2</w:t>
      </w:r>
      <w:r w:rsidRPr="00380582">
        <w:rPr>
          <w:rFonts w:ascii="굴림" w:eastAsia="굴림" w:hAnsi="굴림" w:hint="eastAsia"/>
          <w:lang w:val="en-US"/>
        </w:rPr>
        <w:t>조작 스위치 설명</w:t>
      </w:r>
    </w:p>
    <w:p w14:paraId="3FF884F0" w14:textId="1ED856F9" w:rsidR="00A23FD6" w:rsidRPr="00380582" w:rsidRDefault="00FC4380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b/>
          <w:bCs/>
          <w:sz w:val="22"/>
          <w:szCs w:val="22"/>
        </w:rPr>
        <w:t>1)제어 전원(OFF/ON</w:t>
      </w:r>
      <w:r w:rsidRPr="00380582">
        <w:rPr>
          <w:rFonts w:ascii="굴림" w:eastAsia="굴림" w:hAnsi="굴림"/>
          <w:b/>
          <w:bCs/>
          <w:sz w:val="22"/>
          <w:szCs w:val="22"/>
        </w:rPr>
        <w:t>)</w:t>
      </w:r>
    </w:p>
    <w:p w14:paraId="0DF76FA0" w14:textId="033CCE66" w:rsidR="00FC4380" w:rsidRPr="00380582" w:rsidRDefault="00FC4380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4E343CD3" wp14:editId="31362B5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33855" cy="1803400"/>
            <wp:effectExtent l="0" t="0" r="4445" b="6350"/>
            <wp:wrapTight wrapText="bothSides">
              <wp:wrapPolygon edited="0">
                <wp:start x="0" y="0"/>
                <wp:lineTo x="0" y="21448"/>
                <wp:lineTo x="21407" y="21448"/>
                <wp:lineTo x="21407" y="0"/>
                <wp:lineTo x="0" y="0"/>
              </wp:wrapPolygon>
            </wp:wrapTight>
            <wp:docPr id="1106670877" name="그림 2" descr="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670877" name="그림 2" descr="도표이(가) 표시된 사진&#10;&#10;자동 생성된 설명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218FBB" w14:textId="49AEAF18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조작반의 전원을 제어하는 셀렉터 스위치입니다.</w:t>
      </w:r>
    </w:p>
    <w:p w14:paraId="3693C8E2" w14:textId="698A80B6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셀렉터 스위치를 O</w:t>
      </w:r>
      <w:r w:rsidRPr="00380582">
        <w:rPr>
          <w:rFonts w:ascii="굴림" w:eastAsia="굴림" w:hAnsi="굴림"/>
          <w:sz w:val="22"/>
          <w:szCs w:val="22"/>
        </w:rPr>
        <w:t>N</w:t>
      </w:r>
      <w:r w:rsidRPr="00380582">
        <w:rPr>
          <w:rFonts w:ascii="굴림" w:eastAsia="굴림" w:hAnsi="굴림" w:hint="eastAsia"/>
          <w:sz w:val="22"/>
          <w:szCs w:val="22"/>
        </w:rPr>
        <w:t>으로 하면 전원이 켜지고,</w:t>
      </w:r>
    </w:p>
    <w:p w14:paraId="66274A8D" w14:textId="1E6FD0F6" w:rsidR="00FC4380" w:rsidRPr="00380582" w:rsidRDefault="00E71F48" w:rsidP="00E71F4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셀렉터 스위치를 O</w:t>
      </w:r>
      <w:r w:rsidRPr="00380582">
        <w:rPr>
          <w:rFonts w:ascii="굴림" w:eastAsia="굴림" w:hAnsi="굴림"/>
          <w:sz w:val="22"/>
          <w:szCs w:val="22"/>
        </w:rPr>
        <w:t>FF</w:t>
      </w:r>
      <w:r w:rsidRPr="00380582">
        <w:rPr>
          <w:rFonts w:ascii="굴림" w:eastAsia="굴림" w:hAnsi="굴림" w:hint="eastAsia"/>
          <w:sz w:val="22"/>
          <w:szCs w:val="22"/>
        </w:rPr>
        <w:t xml:space="preserve">으로 하면 전원이 </w:t>
      </w:r>
      <w:r w:rsidR="000A20AF" w:rsidRPr="00380582">
        <w:rPr>
          <w:rFonts w:ascii="굴림" w:eastAsia="굴림" w:hAnsi="굴림" w:hint="eastAsia"/>
          <w:sz w:val="22"/>
          <w:szCs w:val="22"/>
        </w:rPr>
        <w:t>꺼집니다</w:t>
      </w:r>
      <w:r w:rsidRPr="00380582">
        <w:rPr>
          <w:rFonts w:ascii="굴림" w:eastAsia="굴림" w:hAnsi="굴림" w:hint="eastAsia"/>
          <w:sz w:val="22"/>
          <w:szCs w:val="22"/>
        </w:rPr>
        <w:t>.</w:t>
      </w:r>
    </w:p>
    <w:p w14:paraId="70D66172" w14:textId="4C0BA890" w:rsidR="00FC4380" w:rsidRPr="00380582" w:rsidRDefault="00FC4380" w:rsidP="00A23FD6">
      <w:pPr>
        <w:rPr>
          <w:rFonts w:ascii="굴림" w:eastAsia="굴림" w:hAnsi="굴림"/>
        </w:rPr>
      </w:pPr>
    </w:p>
    <w:p w14:paraId="24903DA7" w14:textId="6F12C491" w:rsidR="00FC4380" w:rsidRPr="00380582" w:rsidRDefault="00FC4380" w:rsidP="00A23FD6">
      <w:pPr>
        <w:rPr>
          <w:rFonts w:ascii="굴림" w:eastAsia="굴림" w:hAnsi="굴림"/>
        </w:rPr>
      </w:pPr>
    </w:p>
    <w:p w14:paraId="4B2F6020" w14:textId="459CD55D" w:rsidR="00FC4380" w:rsidRPr="00380582" w:rsidRDefault="00FC4380" w:rsidP="00A23FD6">
      <w:pPr>
        <w:rPr>
          <w:rFonts w:ascii="굴림" w:eastAsia="굴림" w:hAnsi="굴림"/>
        </w:rPr>
      </w:pPr>
    </w:p>
    <w:p w14:paraId="320FBB2A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07F627E7" w14:textId="3D12131B" w:rsidR="00FC4380" w:rsidRDefault="00FC4380" w:rsidP="00A23FD6">
      <w:pPr>
        <w:rPr>
          <w:rFonts w:ascii="굴림" w:eastAsia="굴림" w:hAnsi="굴림"/>
        </w:rPr>
      </w:pPr>
    </w:p>
    <w:p w14:paraId="7973C5E7" w14:textId="697C199D" w:rsidR="00FC7710" w:rsidRDefault="00FC7710" w:rsidP="00A23FD6">
      <w:pPr>
        <w:rPr>
          <w:rFonts w:ascii="굴림" w:eastAsia="굴림" w:hAnsi="굴림"/>
        </w:rPr>
      </w:pPr>
    </w:p>
    <w:p w14:paraId="58EF8F0D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16A9B19F" w14:textId="04DD5D88" w:rsidR="00FC4380" w:rsidRPr="00380582" w:rsidRDefault="00FC4380" w:rsidP="00A23FD6">
      <w:pPr>
        <w:rPr>
          <w:rFonts w:ascii="굴림" w:eastAsia="굴림" w:hAnsi="굴림"/>
        </w:rPr>
      </w:pPr>
    </w:p>
    <w:p w14:paraId="1AAE209B" w14:textId="0EF70FA2" w:rsidR="00501704" w:rsidRDefault="00501704" w:rsidP="00A23FD6">
      <w:pPr>
        <w:rPr>
          <w:rFonts w:ascii="굴림" w:eastAsia="굴림" w:hAnsi="굴림"/>
        </w:rPr>
      </w:pPr>
    </w:p>
    <w:p w14:paraId="371F6084" w14:textId="49C6774D" w:rsidR="00FC7710" w:rsidRDefault="00FC7710" w:rsidP="00A23FD6">
      <w:pPr>
        <w:rPr>
          <w:rFonts w:ascii="굴림" w:eastAsia="굴림" w:hAnsi="굴림"/>
        </w:rPr>
      </w:pPr>
    </w:p>
    <w:p w14:paraId="5DDBAC86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099248B1" w14:textId="18D7CB36" w:rsidR="00FC4380" w:rsidRPr="00380582" w:rsidRDefault="00FC4380" w:rsidP="00A23FD6">
      <w:pPr>
        <w:rPr>
          <w:rFonts w:ascii="굴림" w:eastAsia="굴림" w:hAnsi="굴림"/>
        </w:rPr>
      </w:pPr>
    </w:p>
    <w:p w14:paraId="79961A9E" w14:textId="49D79044" w:rsidR="00FC4380" w:rsidRPr="00380582" w:rsidRDefault="00501704" w:rsidP="00FC4380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2</w:t>
      </w:r>
      <w:r w:rsidR="00FC4380" w:rsidRPr="00380582">
        <w:rPr>
          <w:rFonts w:ascii="굴림" w:eastAsia="굴림" w:hAnsi="굴림" w:hint="eastAsia"/>
          <w:b/>
          <w:bCs/>
          <w:sz w:val="22"/>
          <w:szCs w:val="22"/>
        </w:rPr>
        <w:t>)</w:t>
      </w:r>
      <w:r w:rsidRPr="00380582">
        <w:rPr>
          <w:rFonts w:ascii="굴림" w:eastAsia="굴림" w:hAnsi="굴림" w:hint="eastAsia"/>
          <w:b/>
          <w:bCs/>
          <w:sz w:val="22"/>
          <w:szCs w:val="22"/>
        </w:rPr>
        <w:t>M</w:t>
      </w:r>
      <w:r w:rsidRPr="00380582">
        <w:rPr>
          <w:rFonts w:ascii="굴림" w:eastAsia="굴림" w:hAnsi="굴림"/>
          <w:b/>
          <w:bCs/>
          <w:sz w:val="22"/>
          <w:szCs w:val="22"/>
        </w:rPr>
        <w:t>ACHINE READY</w:t>
      </w:r>
    </w:p>
    <w:p w14:paraId="0E6AD9A2" w14:textId="26E5893E" w:rsidR="00FC4380" w:rsidRPr="00380582" w:rsidRDefault="00FC4380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6D292E03" wp14:editId="229E17A1">
            <wp:simplePos x="0" y="0"/>
            <wp:positionH relativeFrom="margin">
              <wp:posOffset>0</wp:posOffset>
            </wp:positionH>
            <wp:positionV relativeFrom="paragraph">
              <wp:posOffset>75565</wp:posOffset>
            </wp:positionV>
            <wp:extent cx="1633855" cy="1835785"/>
            <wp:effectExtent l="0" t="0" r="4445" b="0"/>
            <wp:wrapTight wrapText="bothSides">
              <wp:wrapPolygon edited="0">
                <wp:start x="0" y="0"/>
                <wp:lineTo x="0" y="21294"/>
                <wp:lineTo x="21407" y="21294"/>
                <wp:lineTo x="21407" y="0"/>
                <wp:lineTo x="0" y="0"/>
              </wp:wrapPolygon>
            </wp:wrapTight>
            <wp:docPr id="1602659751" name="그림 3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59751" name="그림 3" descr="원이(가) 표시된 사진&#10;&#10;자동 생성된 설명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D66F5B" w14:textId="42B0397F" w:rsidR="00E71F48" w:rsidRPr="00380582" w:rsidRDefault="00E71F48" w:rsidP="00E71F48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운전준비 버튼입니다.</w:t>
      </w:r>
    </w:p>
    <w:p w14:paraId="547AB05A" w14:textId="1F6E79D2" w:rsidR="00E71F48" w:rsidRPr="00380582" w:rsidRDefault="00E71F48" w:rsidP="00E71F48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기계를 운전하기 전에 M</w:t>
      </w:r>
      <w:r w:rsidRPr="00380582">
        <w:rPr>
          <w:rFonts w:ascii="굴림" w:eastAsia="굴림" w:hAnsi="굴림"/>
          <w:sz w:val="22"/>
          <w:szCs w:val="22"/>
        </w:rPr>
        <w:t>ACHINE READY</w:t>
      </w:r>
      <w:r w:rsidRPr="00380582">
        <w:rPr>
          <w:rFonts w:ascii="굴림" w:eastAsia="굴림" w:hAnsi="굴림" w:hint="eastAsia"/>
          <w:sz w:val="22"/>
          <w:szCs w:val="22"/>
        </w:rPr>
        <w:t xml:space="preserve"> 버튼을 누르고 하드웨어</w:t>
      </w:r>
    </w:p>
    <w:p w14:paraId="0AE75544" w14:textId="4D63B306" w:rsidR="00FC4380" w:rsidRPr="00380582" w:rsidRDefault="00E71F48" w:rsidP="00E71F4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적인 이상이 없으면 운전준비 버튼의 LAMP에 불이 들어오고 운전할 수 있는 조건이 됩니다.</w:t>
      </w:r>
    </w:p>
    <w:p w14:paraId="1F11EB31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63739740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3304356D" w14:textId="77777777" w:rsidR="008A2D5C" w:rsidRPr="00380582" w:rsidRDefault="008A2D5C" w:rsidP="00A23FD6">
      <w:pPr>
        <w:rPr>
          <w:rFonts w:ascii="굴림" w:eastAsia="굴림" w:hAnsi="굴림"/>
        </w:rPr>
      </w:pPr>
    </w:p>
    <w:p w14:paraId="28A95691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21853E3B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2BD58052" w14:textId="4F766B91" w:rsidR="00FC4380" w:rsidRDefault="00FC4380" w:rsidP="00A23FD6">
      <w:pPr>
        <w:rPr>
          <w:rFonts w:ascii="굴림" w:eastAsia="굴림" w:hAnsi="굴림"/>
        </w:rPr>
      </w:pPr>
    </w:p>
    <w:p w14:paraId="0D09802E" w14:textId="794FB897" w:rsidR="00FC7710" w:rsidRDefault="00FC7710" w:rsidP="00A23FD6">
      <w:pPr>
        <w:rPr>
          <w:rFonts w:ascii="굴림" w:eastAsia="굴림" w:hAnsi="굴림"/>
        </w:rPr>
      </w:pPr>
    </w:p>
    <w:p w14:paraId="02697504" w14:textId="005AE6D7" w:rsidR="00FC7710" w:rsidRDefault="00FC7710" w:rsidP="00A23FD6">
      <w:pPr>
        <w:rPr>
          <w:rFonts w:ascii="굴림" w:eastAsia="굴림" w:hAnsi="굴림"/>
        </w:rPr>
      </w:pPr>
    </w:p>
    <w:p w14:paraId="3A5687AB" w14:textId="77777777" w:rsidR="00FC7710" w:rsidRDefault="00FC7710" w:rsidP="00A23FD6">
      <w:pPr>
        <w:rPr>
          <w:rFonts w:ascii="굴림" w:eastAsia="굴림" w:hAnsi="굴림"/>
        </w:rPr>
      </w:pPr>
    </w:p>
    <w:p w14:paraId="735E366D" w14:textId="77777777" w:rsidR="00FC7710" w:rsidRDefault="00FC7710" w:rsidP="00A23FD6">
      <w:pPr>
        <w:rPr>
          <w:rFonts w:ascii="굴림" w:eastAsia="굴림" w:hAnsi="굴림"/>
        </w:rPr>
      </w:pPr>
    </w:p>
    <w:p w14:paraId="1C809B0A" w14:textId="0CC88F73" w:rsidR="00FC7710" w:rsidRDefault="00FC7710" w:rsidP="00A23FD6">
      <w:pPr>
        <w:rPr>
          <w:rFonts w:ascii="굴림" w:eastAsia="굴림" w:hAnsi="굴림"/>
        </w:rPr>
      </w:pPr>
    </w:p>
    <w:p w14:paraId="0533E6D4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345E79EB" w14:textId="5E0AA138" w:rsidR="00FC4380" w:rsidRPr="00380582" w:rsidRDefault="00FC4380" w:rsidP="00A23FD6">
      <w:pPr>
        <w:rPr>
          <w:rFonts w:ascii="굴림" w:eastAsia="굴림" w:hAnsi="굴림"/>
        </w:rPr>
      </w:pPr>
    </w:p>
    <w:p w14:paraId="6F042C64" w14:textId="18241C92" w:rsidR="00501704" w:rsidRPr="00380582" w:rsidRDefault="008A2D5C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72576" behindDoc="1" locked="0" layoutInCell="1" allowOverlap="1" wp14:anchorId="72278FE5" wp14:editId="3C68D3C6">
            <wp:simplePos x="0" y="0"/>
            <wp:positionH relativeFrom="margin">
              <wp:align>left</wp:align>
            </wp:positionH>
            <wp:positionV relativeFrom="paragraph">
              <wp:posOffset>186690</wp:posOffset>
            </wp:positionV>
            <wp:extent cx="1633855" cy="1831975"/>
            <wp:effectExtent l="0" t="0" r="4445" b="0"/>
            <wp:wrapTight wrapText="bothSides">
              <wp:wrapPolygon edited="0">
                <wp:start x="0" y="0"/>
                <wp:lineTo x="0" y="21338"/>
                <wp:lineTo x="21407" y="21338"/>
                <wp:lineTo x="21407" y="0"/>
                <wp:lineTo x="0" y="0"/>
              </wp:wrapPolygon>
            </wp:wrapTight>
            <wp:docPr id="182352680" name="그림 15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2680" name="그림 15" descr="원이(가) 표시된 사진&#10;&#10;자동 생성된 설명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704" w:rsidRPr="00380582">
        <w:rPr>
          <w:rFonts w:ascii="굴림" w:eastAsia="굴림" w:hAnsi="굴림"/>
          <w:b/>
          <w:bCs/>
          <w:sz w:val="22"/>
          <w:szCs w:val="22"/>
        </w:rPr>
        <w:t>3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)비상정지</w:t>
      </w:r>
    </w:p>
    <w:p w14:paraId="3F9F194D" w14:textId="054DE3AD" w:rsidR="00FC4380" w:rsidRPr="00380582" w:rsidRDefault="00FC4380" w:rsidP="00A23FD6">
      <w:pPr>
        <w:rPr>
          <w:rFonts w:ascii="굴림" w:eastAsia="굴림" w:hAnsi="굴림"/>
        </w:rPr>
      </w:pPr>
    </w:p>
    <w:p w14:paraId="6EBCCF44" w14:textId="7D9A8597" w:rsidR="00E71F48" w:rsidRPr="00380582" w:rsidRDefault="00E71F48" w:rsidP="00E71F48">
      <w:pPr>
        <w:pStyle w:val="af2"/>
        <w:rPr>
          <w:rFonts w:ascii="굴림" w:hAnsi="굴림"/>
          <w:sz w:val="22"/>
        </w:rPr>
      </w:pPr>
      <w:r w:rsidRPr="00380582">
        <w:rPr>
          <w:rFonts w:ascii="굴림" w:hAnsi="굴림" w:hint="eastAsia"/>
          <w:sz w:val="22"/>
        </w:rPr>
        <w:t xml:space="preserve">설비의 모든 기능을 정지시키는 기능 입니다. </w:t>
      </w:r>
    </w:p>
    <w:p w14:paraId="272A6284" w14:textId="2C03E47F" w:rsidR="00E71F48" w:rsidRPr="00380582" w:rsidRDefault="00E71F48" w:rsidP="00E71F48">
      <w:pPr>
        <w:pStyle w:val="af2"/>
        <w:rPr>
          <w:rFonts w:ascii="굴림" w:hAnsi="굴림"/>
          <w:sz w:val="22"/>
        </w:rPr>
      </w:pPr>
      <w:r w:rsidRPr="00380582">
        <w:rPr>
          <w:rFonts w:ascii="굴림" w:hAnsi="굴림" w:hint="eastAsia"/>
          <w:sz w:val="22"/>
        </w:rPr>
        <w:t xml:space="preserve">비상정지 상태를 해제할 경우에는 비상정지 버튼을 시계방향으로 </w:t>
      </w:r>
    </w:p>
    <w:p w14:paraId="201230EE" w14:textId="2C61B2AE" w:rsidR="00E71F48" w:rsidRPr="00380582" w:rsidRDefault="00E71F48" w:rsidP="00E71F48">
      <w:pPr>
        <w:pStyle w:val="af2"/>
        <w:rPr>
          <w:rFonts w:ascii="굴림" w:hAnsi="굴림"/>
          <w:sz w:val="22"/>
        </w:rPr>
      </w:pPr>
      <w:r w:rsidRPr="00380582">
        <w:rPr>
          <w:rFonts w:ascii="굴림" w:hAnsi="굴림" w:hint="eastAsia"/>
          <w:sz w:val="22"/>
        </w:rPr>
        <w:t xml:space="preserve">회전시킨 후 </w:t>
      </w:r>
      <w:r w:rsidRPr="00380582">
        <w:rPr>
          <w:rFonts w:ascii="굴림" w:hAnsi="굴림"/>
          <w:sz w:val="22"/>
        </w:rPr>
        <w:t>“</w:t>
      </w:r>
      <w:r w:rsidR="00780456" w:rsidRPr="00380582">
        <w:rPr>
          <w:rFonts w:ascii="굴림" w:hAnsi="굴림" w:hint="eastAsia"/>
          <w:sz w:val="22"/>
        </w:rPr>
        <w:t>M</w:t>
      </w:r>
      <w:r w:rsidR="00780456" w:rsidRPr="00380582">
        <w:rPr>
          <w:rFonts w:ascii="굴림" w:hAnsi="굴림"/>
          <w:sz w:val="22"/>
        </w:rPr>
        <w:t>ACHINE READY</w:t>
      </w:r>
      <w:r w:rsidRPr="00380582">
        <w:rPr>
          <w:rFonts w:ascii="굴림" w:hAnsi="굴림"/>
          <w:sz w:val="22"/>
        </w:rPr>
        <w:t>”</w:t>
      </w:r>
      <w:r w:rsidRPr="00380582">
        <w:rPr>
          <w:rFonts w:ascii="굴림" w:hAnsi="굴림" w:hint="eastAsia"/>
          <w:sz w:val="22"/>
        </w:rPr>
        <w:t xml:space="preserve"> 버튼을 1회 눌러 주면 </w:t>
      </w:r>
    </w:p>
    <w:p w14:paraId="237B2554" w14:textId="74EBDF2B" w:rsidR="00FC4380" w:rsidRPr="00380582" w:rsidRDefault="00E71F48" w:rsidP="00E71F4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</w:rPr>
        <w:t>다시 운전 준비 상태가 됩니다.</w:t>
      </w:r>
    </w:p>
    <w:p w14:paraId="19AEA09B" w14:textId="6730A993" w:rsidR="00FC4380" w:rsidRPr="00380582" w:rsidRDefault="00FC4380" w:rsidP="00A23FD6">
      <w:pPr>
        <w:rPr>
          <w:rFonts w:ascii="굴림" w:eastAsia="굴림" w:hAnsi="굴림"/>
        </w:rPr>
      </w:pPr>
    </w:p>
    <w:p w14:paraId="1E68D14C" w14:textId="53D3F861" w:rsidR="00FC4380" w:rsidRPr="00380582" w:rsidRDefault="00FC4380" w:rsidP="00A23FD6">
      <w:pPr>
        <w:rPr>
          <w:rFonts w:ascii="굴림" w:eastAsia="굴림" w:hAnsi="굴림"/>
        </w:rPr>
      </w:pPr>
    </w:p>
    <w:p w14:paraId="392F6204" w14:textId="0FF560A3" w:rsidR="00FC4380" w:rsidRPr="00380582" w:rsidRDefault="00FC4380" w:rsidP="00A23FD6">
      <w:pPr>
        <w:rPr>
          <w:rFonts w:ascii="굴림" w:eastAsia="굴림" w:hAnsi="굴림"/>
        </w:rPr>
      </w:pPr>
    </w:p>
    <w:p w14:paraId="622CBC19" w14:textId="77777777" w:rsidR="008A2D5C" w:rsidRPr="00380582" w:rsidRDefault="008A2D5C" w:rsidP="00A23FD6">
      <w:pPr>
        <w:rPr>
          <w:rFonts w:ascii="굴림" w:eastAsia="굴림" w:hAnsi="굴림"/>
        </w:rPr>
      </w:pPr>
    </w:p>
    <w:p w14:paraId="7E8935A3" w14:textId="77777777" w:rsidR="008A2D5C" w:rsidRPr="00380582" w:rsidRDefault="008A2D5C" w:rsidP="00A23FD6">
      <w:pPr>
        <w:rPr>
          <w:rFonts w:ascii="굴림" w:eastAsia="굴림" w:hAnsi="굴림"/>
        </w:rPr>
      </w:pPr>
    </w:p>
    <w:p w14:paraId="3E7CE395" w14:textId="332B0166" w:rsidR="00780456" w:rsidRDefault="00780456" w:rsidP="00A23FD6">
      <w:pPr>
        <w:rPr>
          <w:rFonts w:ascii="굴림" w:eastAsia="굴림" w:hAnsi="굴림"/>
        </w:rPr>
      </w:pPr>
    </w:p>
    <w:p w14:paraId="13E16A3E" w14:textId="49B58B3D" w:rsidR="00FC7710" w:rsidRDefault="00FC7710" w:rsidP="00A23FD6">
      <w:pPr>
        <w:rPr>
          <w:rFonts w:ascii="굴림" w:eastAsia="굴림" w:hAnsi="굴림"/>
        </w:rPr>
      </w:pPr>
    </w:p>
    <w:p w14:paraId="54AB7E46" w14:textId="52181879" w:rsidR="00FC7710" w:rsidRDefault="00FC7710" w:rsidP="00A23FD6">
      <w:pPr>
        <w:rPr>
          <w:rFonts w:ascii="굴림" w:eastAsia="굴림" w:hAnsi="굴림"/>
        </w:rPr>
      </w:pPr>
    </w:p>
    <w:p w14:paraId="7407CD1C" w14:textId="2DCD68AE" w:rsidR="00501704" w:rsidRPr="00380582" w:rsidRDefault="00501704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4</w:t>
      </w:r>
      <w:r w:rsidRPr="00380582">
        <w:rPr>
          <w:rFonts w:ascii="굴림" w:eastAsia="굴림" w:hAnsi="굴림" w:hint="eastAsia"/>
          <w:b/>
          <w:bCs/>
          <w:sz w:val="22"/>
          <w:szCs w:val="22"/>
        </w:rPr>
        <w:t>)비상리턴</w:t>
      </w:r>
    </w:p>
    <w:p w14:paraId="6D4FE8D0" w14:textId="08C17B3A" w:rsidR="00FC4380" w:rsidRPr="00380582" w:rsidRDefault="00FC4380" w:rsidP="00A23FD6">
      <w:pPr>
        <w:rPr>
          <w:rFonts w:ascii="굴림" w:eastAsia="굴림" w:hAnsi="굴림"/>
        </w:rPr>
      </w:pPr>
    </w:p>
    <w:p w14:paraId="4A620617" w14:textId="0AE940D0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모드에서 장비를 기동 위치로</w:t>
      </w:r>
    </w:p>
    <w:p w14:paraId="2D90849C" w14:textId="3B108F2F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복귀 시킬 수 있는 버튼입니다.</w:t>
      </w:r>
    </w:p>
    <w:p w14:paraId="4C04E6EF" w14:textId="43B24FC7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자동 운전 중 비상 리턴 버튼 작동 시 알람을 </w:t>
      </w:r>
    </w:p>
    <w:p w14:paraId="731C3AC2" w14:textId="0551CCFA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띄우고 설비의 모든 기능을 정지시키는 </w:t>
      </w:r>
    </w:p>
    <w:p w14:paraId="1D071FD0" w14:textId="01A11E1D" w:rsidR="00E71F48" w:rsidRPr="00380582" w:rsidRDefault="008A2D5C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73600" behindDoc="1" locked="0" layoutInCell="1" allowOverlap="1" wp14:anchorId="5031CB17" wp14:editId="1D0D014C">
            <wp:simplePos x="0" y="0"/>
            <wp:positionH relativeFrom="margin">
              <wp:align>left</wp:align>
            </wp:positionH>
            <wp:positionV relativeFrom="paragraph">
              <wp:posOffset>-782955</wp:posOffset>
            </wp:positionV>
            <wp:extent cx="162687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246" y="21375"/>
                <wp:lineTo x="21246" y="0"/>
                <wp:lineTo x="0" y="0"/>
              </wp:wrapPolygon>
            </wp:wrapTight>
            <wp:docPr id="2123761704" name="그림 16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761704" name="그림 16" descr="원이(가) 표시된 사진&#10;&#10;자동 생성된 설명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F48" w:rsidRPr="00380582">
        <w:rPr>
          <w:rFonts w:ascii="굴림" w:eastAsia="굴림" w:hAnsi="굴림" w:hint="eastAsia"/>
          <w:sz w:val="22"/>
          <w:szCs w:val="22"/>
        </w:rPr>
        <w:t>기능을 포함하고 있습니다.</w:t>
      </w:r>
    </w:p>
    <w:p w14:paraId="6E13AC32" w14:textId="1B3E8861" w:rsidR="00FC4380" w:rsidRPr="00380582" w:rsidRDefault="00FC4380" w:rsidP="00A23FD6">
      <w:pPr>
        <w:rPr>
          <w:rFonts w:ascii="굴림" w:eastAsia="굴림" w:hAnsi="굴림"/>
        </w:rPr>
      </w:pPr>
    </w:p>
    <w:p w14:paraId="4133768D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4DEE0B0E" w14:textId="77777777" w:rsidR="00780456" w:rsidRPr="00380582" w:rsidRDefault="00780456" w:rsidP="00A23FD6">
      <w:pPr>
        <w:rPr>
          <w:rFonts w:ascii="굴림" w:eastAsia="굴림" w:hAnsi="굴림"/>
        </w:rPr>
      </w:pPr>
    </w:p>
    <w:p w14:paraId="3443CD46" w14:textId="77777777" w:rsidR="008A2D5C" w:rsidRPr="00380582" w:rsidRDefault="008A2D5C" w:rsidP="00A23FD6">
      <w:pPr>
        <w:rPr>
          <w:rFonts w:ascii="굴림" w:eastAsia="굴림" w:hAnsi="굴림"/>
        </w:rPr>
      </w:pPr>
    </w:p>
    <w:p w14:paraId="23D9FC91" w14:textId="77777777" w:rsidR="00780456" w:rsidRPr="00380582" w:rsidRDefault="00780456" w:rsidP="00A23FD6">
      <w:pPr>
        <w:rPr>
          <w:rFonts w:ascii="굴림" w:eastAsia="굴림" w:hAnsi="굴림"/>
        </w:rPr>
      </w:pPr>
    </w:p>
    <w:p w14:paraId="2496E2EF" w14:textId="249F827E" w:rsidR="00FC4380" w:rsidRDefault="00FC4380" w:rsidP="00A23FD6">
      <w:pPr>
        <w:rPr>
          <w:rFonts w:ascii="굴림" w:eastAsia="굴림" w:hAnsi="굴림"/>
        </w:rPr>
      </w:pPr>
    </w:p>
    <w:p w14:paraId="165DD5B2" w14:textId="28DBD0CD" w:rsidR="00FC7710" w:rsidRDefault="00FC7710" w:rsidP="00A23FD6">
      <w:pPr>
        <w:rPr>
          <w:rFonts w:ascii="굴림" w:eastAsia="굴림" w:hAnsi="굴림"/>
        </w:rPr>
      </w:pPr>
    </w:p>
    <w:p w14:paraId="13E618B9" w14:textId="7D4F3949" w:rsidR="00FC7710" w:rsidRDefault="00FC7710" w:rsidP="00A23FD6">
      <w:pPr>
        <w:rPr>
          <w:rFonts w:ascii="굴림" w:eastAsia="굴림" w:hAnsi="굴림"/>
        </w:rPr>
      </w:pPr>
    </w:p>
    <w:p w14:paraId="63559BAE" w14:textId="66424D48" w:rsidR="00FC7710" w:rsidRDefault="00FC7710" w:rsidP="00A23FD6">
      <w:pPr>
        <w:rPr>
          <w:rFonts w:ascii="굴림" w:eastAsia="굴림" w:hAnsi="굴림"/>
        </w:rPr>
      </w:pPr>
    </w:p>
    <w:p w14:paraId="189BB2A7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6D55FEB8" w14:textId="526787E6" w:rsidR="00501704" w:rsidRPr="00380582" w:rsidRDefault="00780456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5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)운전모드(자동/수동</w:t>
      </w:r>
      <w:r w:rsidR="00501704" w:rsidRPr="00380582">
        <w:rPr>
          <w:rFonts w:ascii="굴림" w:eastAsia="굴림" w:hAnsi="굴림"/>
          <w:b/>
          <w:bCs/>
          <w:sz w:val="22"/>
          <w:szCs w:val="22"/>
        </w:rPr>
        <w:t>)</w:t>
      </w:r>
    </w:p>
    <w:p w14:paraId="70AF72F5" w14:textId="180443C8" w:rsidR="00FC4380" w:rsidRPr="00380582" w:rsidRDefault="00FC4380" w:rsidP="00A23FD6">
      <w:pPr>
        <w:rPr>
          <w:rFonts w:ascii="굴림" w:eastAsia="굴림" w:hAnsi="굴림"/>
        </w:rPr>
      </w:pPr>
    </w:p>
    <w:p w14:paraId="739A0759" w14:textId="1C1E3118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설비의 운전 모드를 자동모드 또는 수동모드를 선택할 수 있습니다.</w:t>
      </w:r>
    </w:p>
    <w:p w14:paraId="0D9198FA" w14:textId="4D4E2628" w:rsidR="00E71F48" w:rsidRPr="00380582" w:rsidRDefault="00E67A27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6A8096C0" wp14:editId="4A1AAE76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630680" cy="1803400"/>
            <wp:effectExtent l="0" t="0" r="7620" b="6350"/>
            <wp:wrapTight wrapText="bothSides">
              <wp:wrapPolygon edited="0">
                <wp:start x="0" y="0"/>
                <wp:lineTo x="0" y="21448"/>
                <wp:lineTo x="21449" y="21448"/>
                <wp:lineTo x="21449" y="0"/>
                <wp:lineTo x="0" y="0"/>
              </wp:wrapPolygon>
            </wp:wrapTight>
            <wp:docPr id="381890285" name="그림 5" descr="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90285" name="그림 5" descr="도표이(가) 표시된 사진&#10;&#10;자동 생성된 설명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F48" w:rsidRPr="00380582">
        <w:rPr>
          <w:rFonts w:ascii="굴림" w:eastAsia="굴림" w:hAnsi="굴림" w:hint="eastAsia"/>
          <w:sz w:val="22"/>
          <w:szCs w:val="22"/>
        </w:rPr>
        <w:t>수동선택 시 수동으로 조작할 수 있고 자동으로 선택 시</w:t>
      </w:r>
      <w:r w:rsidR="00780456" w:rsidRPr="00380582">
        <w:rPr>
          <w:rFonts w:ascii="굴림" w:eastAsia="굴림" w:hAnsi="굴림" w:hint="eastAsia"/>
          <w:sz w:val="22"/>
          <w:szCs w:val="22"/>
        </w:rPr>
        <w:t xml:space="preserve"> </w:t>
      </w:r>
      <w:r w:rsidR="00E71F48" w:rsidRPr="00380582">
        <w:rPr>
          <w:rFonts w:ascii="굴림" w:eastAsia="굴림" w:hAnsi="굴림" w:hint="eastAsia"/>
          <w:sz w:val="22"/>
          <w:szCs w:val="22"/>
        </w:rPr>
        <w:t>자동운전을 시작할 수 있습니다.</w:t>
      </w:r>
    </w:p>
    <w:p w14:paraId="31FCF44D" w14:textId="77777777" w:rsidR="00780456" w:rsidRPr="00380582" w:rsidRDefault="00E71F48" w:rsidP="00E71F48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자동 운전 중 수동으로 전환 시 자동 운전은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</w:p>
    <w:p w14:paraId="7932E501" w14:textId="15928B76" w:rsidR="00E71F48" w:rsidRPr="00380582" w:rsidRDefault="00E71F48" w:rsidP="00E71F48">
      <w:pPr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1 CYCLE STOP이 됩니다.</w:t>
      </w:r>
    </w:p>
    <w:p w14:paraId="308858EA" w14:textId="77777777" w:rsidR="00E71F48" w:rsidRPr="00380582" w:rsidRDefault="00E71F48" w:rsidP="00E71F48">
      <w:pPr>
        <w:rPr>
          <w:rFonts w:ascii="굴림" w:eastAsia="굴림" w:hAnsi="굴림"/>
        </w:rPr>
      </w:pPr>
    </w:p>
    <w:p w14:paraId="67AC9473" w14:textId="4E8B2932" w:rsidR="00FC4380" w:rsidRPr="00380582" w:rsidRDefault="00FC4380" w:rsidP="00A23FD6">
      <w:pPr>
        <w:rPr>
          <w:rFonts w:ascii="굴림" w:eastAsia="굴림" w:hAnsi="굴림"/>
        </w:rPr>
      </w:pPr>
    </w:p>
    <w:p w14:paraId="44AB25FA" w14:textId="01BCB01F" w:rsidR="00501704" w:rsidRPr="00380582" w:rsidRDefault="00501704" w:rsidP="00A23FD6">
      <w:pPr>
        <w:rPr>
          <w:rFonts w:ascii="굴림" w:eastAsia="굴림" w:hAnsi="굴림"/>
        </w:rPr>
      </w:pPr>
    </w:p>
    <w:p w14:paraId="3E46D997" w14:textId="77777777" w:rsidR="00780456" w:rsidRPr="00380582" w:rsidRDefault="00780456" w:rsidP="00A23FD6">
      <w:pPr>
        <w:rPr>
          <w:rFonts w:ascii="굴림" w:eastAsia="굴림" w:hAnsi="굴림"/>
        </w:rPr>
      </w:pPr>
    </w:p>
    <w:p w14:paraId="66F1CD8B" w14:textId="77777777" w:rsidR="00780456" w:rsidRPr="00380582" w:rsidRDefault="00780456" w:rsidP="00A23FD6">
      <w:pPr>
        <w:rPr>
          <w:rFonts w:ascii="굴림" w:eastAsia="굴림" w:hAnsi="굴림"/>
        </w:rPr>
      </w:pPr>
    </w:p>
    <w:p w14:paraId="51F039BB" w14:textId="28216EEF" w:rsidR="00501704" w:rsidRDefault="00501704" w:rsidP="00A23FD6">
      <w:pPr>
        <w:rPr>
          <w:rFonts w:ascii="굴림" w:eastAsia="굴림" w:hAnsi="굴림"/>
        </w:rPr>
      </w:pPr>
    </w:p>
    <w:p w14:paraId="25A99E7E" w14:textId="77320F2D" w:rsidR="00FC7710" w:rsidRDefault="00FC7710" w:rsidP="00A23FD6">
      <w:pPr>
        <w:rPr>
          <w:rFonts w:ascii="굴림" w:eastAsia="굴림" w:hAnsi="굴림"/>
        </w:rPr>
      </w:pPr>
    </w:p>
    <w:p w14:paraId="567D3585" w14:textId="1C7B190B" w:rsidR="00FC7710" w:rsidRDefault="00FC7710" w:rsidP="00A23FD6">
      <w:pPr>
        <w:rPr>
          <w:rFonts w:ascii="굴림" w:eastAsia="굴림" w:hAnsi="굴림"/>
        </w:rPr>
      </w:pPr>
    </w:p>
    <w:p w14:paraId="397C79C9" w14:textId="7758F619" w:rsidR="00FC7710" w:rsidRDefault="00FC7710" w:rsidP="00A23FD6">
      <w:pPr>
        <w:rPr>
          <w:rFonts w:ascii="굴림" w:eastAsia="굴림" w:hAnsi="굴림"/>
        </w:rPr>
      </w:pPr>
    </w:p>
    <w:p w14:paraId="2AE6145F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448996AA" w14:textId="12C0709C" w:rsidR="00501704" w:rsidRPr="00380582" w:rsidRDefault="00501704" w:rsidP="00A23FD6">
      <w:pPr>
        <w:rPr>
          <w:rFonts w:ascii="굴림" w:eastAsia="굴림" w:hAnsi="굴림"/>
        </w:rPr>
      </w:pPr>
    </w:p>
    <w:p w14:paraId="411ABF0C" w14:textId="5AD670EA" w:rsidR="00501704" w:rsidRPr="00380582" w:rsidRDefault="00780456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6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)A</w:t>
      </w:r>
      <w:r w:rsidR="00501704" w:rsidRPr="00380582">
        <w:rPr>
          <w:rFonts w:ascii="굴림" w:eastAsia="굴림" w:hAnsi="굴림"/>
          <w:b/>
          <w:bCs/>
          <w:sz w:val="22"/>
          <w:szCs w:val="22"/>
        </w:rPr>
        <w:t>UTO START</w:t>
      </w:r>
    </w:p>
    <w:p w14:paraId="7803D6C8" w14:textId="114A959A" w:rsidR="00501704" w:rsidRPr="00380582" w:rsidRDefault="00E71F48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39C8D180" wp14:editId="1B21DE1E">
            <wp:simplePos x="0" y="0"/>
            <wp:positionH relativeFrom="margin">
              <wp:align>left</wp:align>
            </wp:positionH>
            <wp:positionV relativeFrom="paragraph">
              <wp:posOffset>46355</wp:posOffset>
            </wp:positionV>
            <wp:extent cx="1623060" cy="1824990"/>
            <wp:effectExtent l="0" t="0" r="0" b="3810"/>
            <wp:wrapTight wrapText="bothSides">
              <wp:wrapPolygon edited="0">
                <wp:start x="0" y="0"/>
                <wp:lineTo x="0" y="21420"/>
                <wp:lineTo x="21296" y="21420"/>
                <wp:lineTo x="21296" y="0"/>
                <wp:lineTo x="0" y="0"/>
              </wp:wrapPolygon>
            </wp:wrapTight>
            <wp:docPr id="1445017900" name="그림 14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17900" name="그림 14" descr="원이(가) 표시된 사진&#10;&#10;자동 생성된 설명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AC522" w14:textId="0089E6DE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자동 운전을 실행할 수 있는 버튼입니다.</w:t>
      </w:r>
    </w:p>
    <w:p w14:paraId="13396107" w14:textId="77777777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자동 모드 상태에서 기동위치에</w:t>
      </w:r>
    </w:p>
    <w:p w14:paraId="1B4BFB73" w14:textId="77777777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LAMP 상태가 점등 되어 있으면 자동 운전을 할 수</w:t>
      </w:r>
    </w:p>
    <w:p w14:paraId="4CFA1D34" w14:textId="77777777" w:rsidR="00E71F48" w:rsidRPr="00380582" w:rsidRDefault="00E71F48" w:rsidP="00E71F4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있는 상태가 됩니다. </w:t>
      </w:r>
    </w:p>
    <w:p w14:paraId="1580DD53" w14:textId="1BFE194F" w:rsidR="00501704" w:rsidRPr="00380582" w:rsidRDefault="00501704" w:rsidP="00E71F48">
      <w:pPr>
        <w:rPr>
          <w:rFonts w:ascii="굴림" w:eastAsia="굴림" w:hAnsi="굴림"/>
        </w:rPr>
      </w:pPr>
    </w:p>
    <w:p w14:paraId="1A1F2803" w14:textId="5A0EDDE3" w:rsidR="00501704" w:rsidRPr="00380582" w:rsidRDefault="00501704" w:rsidP="00A23FD6">
      <w:pPr>
        <w:rPr>
          <w:rFonts w:ascii="굴림" w:eastAsia="굴림" w:hAnsi="굴림"/>
        </w:rPr>
      </w:pPr>
    </w:p>
    <w:p w14:paraId="2AA7C91A" w14:textId="24A0FD87" w:rsidR="00501704" w:rsidRPr="00380582" w:rsidRDefault="00501704" w:rsidP="00A23FD6">
      <w:pPr>
        <w:rPr>
          <w:rFonts w:ascii="굴림" w:eastAsia="굴림" w:hAnsi="굴림"/>
        </w:rPr>
      </w:pPr>
    </w:p>
    <w:p w14:paraId="3CFA209C" w14:textId="57A83A94" w:rsidR="00501704" w:rsidRDefault="00501704" w:rsidP="00A23FD6">
      <w:pPr>
        <w:rPr>
          <w:rFonts w:ascii="굴림" w:eastAsia="굴림" w:hAnsi="굴림"/>
        </w:rPr>
      </w:pPr>
    </w:p>
    <w:p w14:paraId="6BDC3733" w14:textId="7A3E8DE5" w:rsidR="00FC7710" w:rsidRDefault="00FC7710" w:rsidP="00A23FD6">
      <w:pPr>
        <w:rPr>
          <w:rFonts w:ascii="굴림" w:eastAsia="굴림" w:hAnsi="굴림"/>
        </w:rPr>
      </w:pPr>
    </w:p>
    <w:p w14:paraId="4CD67976" w14:textId="5AFE73AA" w:rsidR="00FC7710" w:rsidRDefault="00FC7710" w:rsidP="00A23FD6">
      <w:pPr>
        <w:rPr>
          <w:rFonts w:ascii="굴림" w:eastAsia="굴림" w:hAnsi="굴림"/>
        </w:rPr>
      </w:pPr>
    </w:p>
    <w:p w14:paraId="6EA82BC1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1BE4D318" w14:textId="3CE0B72A" w:rsidR="00501704" w:rsidRPr="00380582" w:rsidRDefault="00501704" w:rsidP="00A23FD6">
      <w:pPr>
        <w:rPr>
          <w:rFonts w:ascii="굴림" w:eastAsia="굴림" w:hAnsi="굴림"/>
        </w:rPr>
      </w:pPr>
    </w:p>
    <w:p w14:paraId="206203B3" w14:textId="0194D4F5" w:rsidR="00501704" w:rsidRPr="00380582" w:rsidRDefault="00501704" w:rsidP="00A23FD6">
      <w:pPr>
        <w:rPr>
          <w:rFonts w:ascii="굴림" w:eastAsia="굴림" w:hAnsi="굴림"/>
        </w:rPr>
      </w:pPr>
    </w:p>
    <w:p w14:paraId="5D0F6996" w14:textId="76F81818" w:rsidR="00501704" w:rsidRPr="00380582" w:rsidRDefault="00501704" w:rsidP="00A23FD6">
      <w:pPr>
        <w:rPr>
          <w:rFonts w:ascii="굴림" w:eastAsia="굴림" w:hAnsi="굴림"/>
        </w:rPr>
      </w:pPr>
    </w:p>
    <w:p w14:paraId="7E4A8072" w14:textId="4AF6C9FA" w:rsidR="00501704" w:rsidRPr="00380582" w:rsidRDefault="00501704" w:rsidP="00A23FD6">
      <w:pPr>
        <w:rPr>
          <w:rFonts w:ascii="굴림" w:eastAsia="굴림" w:hAnsi="굴림"/>
        </w:rPr>
      </w:pPr>
    </w:p>
    <w:p w14:paraId="2297A079" w14:textId="4F9DD79E" w:rsidR="00501704" w:rsidRPr="00380582" w:rsidRDefault="00780456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7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)오일씰0</w:t>
      </w:r>
    </w:p>
    <w:p w14:paraId="11CA8734" w14:textId="5C07AC81" w:rsidR="00501704" w:rsidRPr="00380582" w:rsidRDefault="00501704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4835C96E" wp14:editId="2D71C394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633855" cy="1795780"/>
            <wp:effectExtent l="0" t="0" r="4445" b="0"/>
            <wp:wrapTight wrapText="bothSides">
              <wp:wrapPolygon edited="0">
                <wp:start x="0" y="0"/>
                <wp:lineTo x="0" y="21310"/>
                <wp:lineTo x="21407" y="21310"/>
                <wp:lineTo x="21407" y="0"/>
                <wp:lineTo x="0" y="0"/>
              </wp:wrapPolygon>
            </wp:wrapTight>
            <wp:docPr id="2099816929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16929" name="그림 209981692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17DE6" w14:textId="456A885F" w:rsidR="00780456" w:rsidRPr="00380582" w:rsidRDefault="00780456" w:rsidP="00780456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오일씰</w:t>
      </w:r>
      <w:r w:rsidRPr="00380582">
        <w:rPr>
          <w:rFonts w:ascii="굴림" w:eastAsia="굴림" w:hAnsi="굴림"/>
          <w:sz w:val="22"/>
          <w:szCs w:val="22"/>
        </w:rPr>
        <w:t xml:space="preserve"> 0</w:t>
      </w:r>
      <w:r w:rsidRPr="00380582">
        <w:rPr>
          <w:rFonts w:ascii="굴림" w:eastAsia="굴림" w:hAnsi="굴림" w:hint="eastAsia"/>
          <w:sz w:val="22"/>
          <w:szCs w:val="22"/>
        </w:rPr>
        <w:t>도 회전 버튼입니다.</w:t>
      </w:r>
    </w:p>
    <w:p w14:paraId="45988E99" w14:textId="19D166D9" w:rsidR="00147518" w:rsidRPr="00380582" w:rsidRDefault="00780456" w:rsidP="00780456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수동 </w:t>
      </w:r>
      <w:r w:rsidR="00147518" w:rsidRPr="00380582">
        <w:rPr>
          <w:rFonts w:ascii="굴림" w:eastAsia="굴림" w:hAnsi="굴림" w:hint="eastAsia"/>
          <w:sz w:val="22"/>
          <w:szCs w:val="22"/>
        </w:rPr>
        <w:t>모드를</w:t>
      </w:r>
      <w:r w:rsidRPr="00380582">
        <w:rPr>
          <w:rFonts w:ascii="굴림" w:eastAsia="굴림" w:hAnsi="굴림" w:hint="eastAsia"/>
          <w:sz w:val="22"/>
          <w:szCs w:val="22"/>
        </w:rPr>
        <w:t xml:space="preserve"> 선택을 하고 </w:t>
      </w:r>
      <w:r w:rsidR="00147518" w:rsidRPr="00380582">
        <w:rPr>
          <w:rFonts w:ascii="굴림" w:eastAsia="굴림" w:hAnsi="굴림" w:hint="eastAsia"/>
          <w:sz w:val="22"/>
          <w:szCs w:val="22"/>
        </w:rPr>
        <w:t xml:space="preserve">오일씰 </w:t>
      </w:r>
      <w:r w:rsidR="00147518" w:rsidRPr="00380582">
        <w:rPr>
          <w:rFonts w:ascii="굴림" w:eastAsia="굴림" w:hAnsi="굴림"/>
          <w:sz w:val="22"/>
          <w:szCs w:val="22"/>
        </w:rPr>
        <w:t>0</w:t>
      </w:r>
      <w:r w:rsidRPr="00380582">
        <w:rPr>
          <w:rFonts w:ascii="굴림" w:eastAsia="굴림" w:hAnsi="굴림" w:hint="eastAsia"/>
          <w:sz w:val="22"/>
          <w:szCs w:val="22"/>
        </w:rPr>
        <w:t xml:space="preserve"> </w:t>
      </w:r>
      <w:r w:rsidR="000A20AF" w:rsidRPr="00380582">
        <w:rPr>
          <w:rFonts w:ascii="굴림" w:eastAsia="굴림" w:hAnsi="굴림" w:hint="eastAsia"/>
          <w:sz w:val="22"/>
          <w:szCs w:val="22"/>
        </w:rPr>
        <w:t>버튼을</w:t>
      </w:r>
      <w:r w:rsidR="000A20AF" w:rsidRPr="00380582">
        <w:rPr>
          <w:rFonts w:ascii="굴림" w:eastAsia="굴림" w:hAnsi="굴림"/>
          <w:sz w:val="22"/>
          <w:szCs w:val="22"/>
        </w:rPr>
        <w:t xml:space="preserve"> 누르면</w:t>
      </w:r>
      <w:r w:rsidRPr="00380582">
        <w:rPr>
          <w:rFonts w:ascii="굴림" w:eastAsia="굴림" w:hAnsi="굴림" w:hint="eastAsia"/>
          <w:sz w:val="22"/>
          <w:szCs w:val="22"/>
        </w:rPr>
        <w:t xml:space="preserve"> </w:t>
      </w:r>
    </w:p>
    <w:p w14:paraId="5BC1AED3" w14:textId="11635D77" w:rsidR="00780456" w:rsidRPr="00380582" w:rsidRDefault="00147518" w:rsidP="00780456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오일씰 </w:t>
      </w:r>
      <w:r w:rsidRPr="00380582">
        <w:rPr>
          <w:rFonts w:ascii="굴림" w:eastAsia="굴림" w:hAnsi="굴림"/>
          <w:sz w:val="22"/>
          <w:szCs w:val="22"/>
        </w:rPr>
        <w:t>0</w:t>
      </w:r>
      <w:r w:rsidRPr="00380582">
        <w:rPr>
          <w:rFonts w:ascii="굴림" w:eastAsia="굴림" w:hAnsi="굴림" w:hint="eastAsia"/>
          <w:sz w:val="22"/>
          <w:szCs w:val="22"/>
        </w:rPr>
        <w:t>도 위</w:t>
      </w:r>
      <w:r w:rsidR="00780456" w:rsidRPr="00380582">
        <w:rPr>
          <w:rFonts w:ascii="굴림" w:eastAsia="굴림" w:hAnsi="굴림" w:hint="eastAsia"/>
          <w:sz w:val="22"/>
          <w:szCs w:val="22"/>
        </w:rPr>
        <w:t>치로 이동합니다.</w:t>
      </w:r>
    </w:p>
    <w:p w14:paraId="305CBF47" w14:textId="629DE41D" w:rsidR="00780456" w:rsidRPr="00380582" w:rsidRDefault="00780456" w:rsidP="00780456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43306D86" w14:textId="7122CC79" w:rsidR="00501704" w:rsidRPr="00380582" w:rsidRDefault="00780456" w:rsidP="00780456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2B128BB6" w14:textId="6D687970" w:rsidR="00501704" w:rsidRPr="00380582" w:rsidRDefault="00501704" w:rsidP="00A23FD6">
      <w:pPr>
        <w:rPr>
          <w:rFonts w:ascii="굴림" w:eastAsia="굴림" w:hAnsi="굴림"/>
        </w:rPr>
      </w:pPr>
    </w:p>
    <w:p w14:paraId="1FC185E6" w14:textId="2255607C" w:rsidR="00501704" w:rsidRPr="00380582" w:rsidRDefault="00501704" w:rsidP="00A23FD6">
      <w:pPr>
        <w:rPr>
          <w:rFonts w:ascii="굴림" w:eastAsia="굴림" w:hAnsi="굴림"/>
        </w:rPr>
      </w:pPr>
    </w:p>
    <w:p w14:paraId="65FEDC64" w14:textId="16E93B0C" w:rsidR="00501704" w:rsidRPr="00380582" w:rsidRDefault="00501704" w:rsidP="00A23FD6">
      <w:pPr>
        <w:rPr>
          <w:rFonts w:ascii="굴림" w:eastAsia="굴림" w:hAnsi="굴림"/>
        </w:rPr>
      </w:pPr>
    </w:p>
    <w:p w14:paraId="7B858EBB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52B7CBE7" w14:textId="44A373A3" w:rsidR="00501704" w:rsidRDefault="00501704" w:rsidP="00A23FD6">
      <w:pPr>
        <w:rPr>
          <w:rFonts w:ascii="굴림" w:eastAsia="굴림" w:hAnsi="굴림"/>
        </w:rPr>
      </w:pPr>
    </w:p>
    <w:p w14:paraId="4D981D0A" w14:textId="5F9EE6E4" w:rsidR="00FC7710" w:rsidRDefault="00FC7710" w:rsidP="00A23FD6">
      <w:pPr>
        <w:rPr>
          <w:rFonts w:ascii="굴림" w:eastAsia="굴림" w:hAnsi="굴림"/>
        </w:rPr>
      </w:pPr>
    </w:p>
    <w:p w14:paraId="6E0CA5FF" w14:textId="76491A6D" w:rsidR="00FC7710" w:rsidRDefault="00FC7710" w:rsidP="00A23FD6">
      <w:pPr>
        <w:rPr>
          <w:rFonts w:ascii="굴림" w:eastAsia="굴림" w:hAnsi="굴림"/>
        </w:rPr>
      </w:pPr>
    </w:p>
    <w:p w14:paraId="6D87ABED" w14:textId="08DB8555" w:rsidR="00FC7710" w:rsidRDefault="00FC7710" w:rsidP="00A23FD6">
      <w:pPr>
        <w:rPr>
          <w:rFonts w:ascii="굴림" w:eastAsia="굴림" w:hAnsi="굴림"/>
        </w:rPr>
      </w:pPr>
    </w:p>
    <w:p w14:paraId="6896C673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15C78D77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238ADB8F" w14:textId="5941367C" w:rsidR="00501704" w:rsidRPr="00380582" w:rsidRDefault="00780456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8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)오일씰9</w:t>
      </w:r>
      <w:r w:rsidR="00501704" w:rsidRPr="00380582">
        <w:rPr>
          <w:rFonts w:ascii="굴림" w:eastAsia="굴림" w:hAnsi="굴림"/>
          <w:b/>
          <w:bCs/>
          <w:sz w:val="22"/>
          <w:szCs w:val="22"/>
        </w:rPr>
        <w:t>0</w:t>
      </w:r>
    </w:p>
    <w:p w14:paraId="19672741" w14:textId="35374F7E" w:rsidR="00501704" w:rsidRPr="00380582" w:rsidRDefault="00501704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762EFFFB" wp14:editId="25F16ACB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637665" cy="1799590"/>
            <wp:effectExtent l="0" t="0" r="635" b="0"/>
            <wp:wrapTight wrapText="bothSides">
              <wp:wrapPolygon edited="0">
                <wp:start x="0" y="0"/>
                <wp:lineTo x="0" y="21265"/>
                <wp:lineTo x="21357" y="21265"/>
                <wp:lineTo x="21357" y="0"/>
                <wp:lineTo x="0" y="0"/>
              </wp:wrapPolygon>
            </wp:wrapTight>
            <wp:docPr id="432697510" name="그림 11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97510" name="그림 11" descr="원이(가) 표시된 사진&#10;&#10;자동 생성된 설명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64CF6D" w14:textId="5E4521CC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오일씰</w:t>
      </w:r>
      <w:r w:rsidRPr="00380582">
        <w:rPr>
          <w:rFonts w:ascii="굴림" w:eastAsia="굴림" w:hAnsi="굴림"/>
          <w:sz w:val="22"/>
          <w:szCs w:val="22"/>
        </w:rPr>
        <w:t xml:space="preserve"> 90</w:t>
      </w:r>
      <w:r w:rsidRPr="00380582">
        <w:rPr>
          <w:rFonts w:ascii="굴림" w:eastAsia="굴림" w:hAnsi="굴림" w:hint="eastAsia"/>
          <w:sz w:val="22"/>
          <w:szCs w:val="22"/>
        </w:rPr>
        <w:t>도 회전 버튼입니다.</w:t>
      </w:r>
    </w:p>
    <w:p w14:paraId="501FDA1A" w14:textId="0B6503A4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수동 모드를 선택을 하고 오일씰 </w:t>
      </w:r>
      <w:r w:rsidRPr="00380582">
        <w:rPr>
          <w:rFonts w:ascii="굴림" w:eastAsia="굴림" w:hAnsi="굴림"/>
          <w:sz w:val="22"/>
          <w:szCs w:val="22"/>
        </w:rPr>
        <w:t>90</w:t>
      </w:r>
      <w:r w:rsidRPr="00380582">
        <w:rPr>
          <w:rFonts w:ascii="굴림" w:eastAsia="굴림" w:hAnsi="굴림" w:hint="eastAsia"/>
          <w:sz w:val="22"/>
          <w:szCs w:val="22"/>
        </w:rPr>
        <w:t xml:space="preserve"> </w:t>
      </w:r>
      <w:r w:rsidR="000A20AF" w:rsidRPr="00380582">
        <w:rPr>
          <w:rFonts w:ascii="굴림" w:eastAsia="굴림" w:hAnsi="굴림" w:hint="eastAsia"/>
          <w:sz w:val="22"/>
          <w:szCs w:val="22"/>
        </w:rPr>
        <w:t>버튼을</w:t>
      </w:r>
      <w:r w:rsidR="000A20AF" w:rsidRPr="00380582">
        <w:rPr>
          <w:rFonts w:ascii="굴림" w:eastAsia="굴림" w:hAnsi="굴림"/>
          <w:sz w:val="22"/>
          <w:szCs w:val="22"/>
        </w:rPr>
        <w:t xml:space="preserve"> 누르면</w:t>
      </w:r>
      <w:r w:rsidRPr="00380582">
        <w:rPr>
          <w:rFonts w:ascii="굴림" w:eastAsia="굴림" w:hAnsi="굴림" w:hint="eastAsia"/>
          <w:sz w:val="22"/>
          <w:szCs w:val="22"/>
        </w:rPr>
        <w:t xml:space="preserve"> </w:t>
      </w:r>
    </w:p>
    <w:p w14:paraId="6176503A" w14:textId="3D496027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오일씰 </w:t>
      </w:r>
      <w:r w:rsidRPr="00380582">
        <w:rPr>
          <w:rFonts w:ascii="굴림" w:eastAsia="굴림" w:hAnsi="굴림"/>
          <w:sz w:val="22"/>
          <w:szCs w:val="22"/>
        </w:rPr>
        <w:t>90</w:t>
      </w:r>
      <w:r w:rsidRPr="00380582">
        <w:rPr>
          <w:rFonts w:ascii="굴림" w:eastAsia="굴림" w:hAnsi="굴림" w:hint="eastAsia"/>
          <w:sz w:val="22"/>
          <w:szCs w:val="22"/>
        </w:rPr>
        <w:t>도 위치로 이동합니다.</w:t>
      </w:r>
    </w:p>
    <w:p w14:paraId="12F0B3CA" w14:textId="210550CF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372E0362" w14:textId="77777777" w:rsidR="00147518" w:rsidRPr="00380582" w:rsidRDefault="00147518" w:rsidP="0014751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7CF36B6D" w14:textId="06BACDE0" w:rsidR="00501704" w:rsidRPr="00380582" w:rsidRDefault="00501704" w:rsidP="00A23FD6">
      <w:pPr>
        <w:rPr>
          <w:rFonts w:ascii="굴림" w:eastAsia="굴림" w:hAnsi="굴림"/>
        </w:rPr>
      </w:pPr>
    </w:p>
    <w:p w14:paraId="7330E96E" w14:textId="735DCFAF" w:rsidR="00501704" w:rsidRPr="00380582" w:rsidRDefault="00501704" w:rsidP="00A23FD6">
      <w:pPr>
        <w:rPr>
          <w:rFonts w:ascii="굴림" w:eastAsia="굴림" w:hAnsi="굴림"/>
        </w:rPr>
      </w:pPr>
    </w:p>
    <w:p w14:paraId="37A050F9" w14:textId="367B59F8" w:rsidR="00501704" w:rsidRPr="00380582" w:rsidRDefault="00501704" w:rsidP="00A23FD6">
      <w:pPr>
        <w:rPr>
          <w:rFonts w:ascii="굴림" w:eastAsia="굴림" w:hAnsi="굴림"/>
        </w:rPr>
      </w:pPr>
    </w:p>
    <w:p w14:paraId="22D61150" w14:textId="389DAAF1" w:rsidR="00501704" w:rsidRPr="00380582" w:rsidRDefault="00501704" w:rsidP="00A23FD6">
      <w:pPr>
        <w:rPr>
          <w:rFonts w:ascii="굴림" w:eastAsia="굴림" w:hAnsi="굴림"/>
        </w:rPr>
      </w:pPr>
    </w:p>
    <w:p w14:paraId="3606ED30" w14:textId="7B4808EF" w:rsidR="00501704" w:rsidRDefault="00501704" w:rsidP="00A23FD6">
      <w:pPr>
        <w:rPr>
          <w:rFonts w:ascii="굴림" w:eastAsia="굴림" w:hAnsi="굴림"/>
        </w:rPr>
      </w:pPr>
    </w:p>
    <w:p w14:paraId="158BACE4" w14:textId="2A74683E" w:rsidR="00FC7710" w:rsidRDefault="00FC7710" w:rsidP="00A23FD6">
      <w:pPr>
        <w:rPr>
          <w:rFonts w:ascii="굴림" w:eastAsia="굴림" w:hAnsi="굴림"/>
        </w:rPr>
      </w:pPr>
    </w:p>
    <w:p w14:paraId="4ECFDBF4" w14:textId="1735F9C8" w:rsidR="00FC7710" w:rsidRDefault="00FC7710" w:rsidP="00A23FD6">
      <w:pPr>
        <w:rPr>
          <w:rFonts w:ascii="굴림" w:eastAsia="굴림" w:hAnsi="굴림"/>
        </w:rPr>
      </w:pPr>
    </w:p>
    <w:p w14:paraId="0CBC34D7" w14:textId="2B43E503" w:rsidR="00FC7710" w:rsidRDefault="00FC7710" w:rsidP="00A23FD6">
      <w:pPr>
        <w:rPr>
          <w:rFonts w:ascii="굴림" w:eastAsia="굴림" w:hAnsi="굴림"/>
        </w:rPr>
      </w:pPr>
    </w:p>
    <w:p w14:paraId="66B573D0" w14:textId="5A28D697" w:rsidR="00FC7710" w:rsidRDefault="00FC7710" w:rsidP="00A23FD6">
      <w:pPr>
        <w:rPr>
          <w:rFonts w:ascii="굴림" w:eastAsia="굴림" w:hAnsi="굴림"/>
        </w:rPr>
      </w:pPr>
    </w:p>
    <w:p w14:paraId="6BBD4B80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4359CCC5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2686E1A2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2BA45547" w14:textId="4AEE4A83" w:rsidR="00501704" w:rsidRPr="00380582" w:rsidRDefault="00501704" w:rsidP="00A23FD6">
      <w:pPr>
        <w:rPr>
          <w:rFonts w:ascii="굴림" w:eastAsia="굴림" w:hAnsi="굴림"/>
        </w:rPr>
      </w:pPr>
    </w:p>
    <w:p w14:paraId="06FB8798" w14:textId="22A33647" w:rsidR="00501704" w:rsidRPr="00380582" w:rsidRDefault="00780456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/>
          <w:b/>
          <w:bCs/>
          <w:sz w:val="22"/>
          <w:szCs w:val="22"/>
        </w:rPr>
        <w:t>9</w:t>
      </w:r>
      <w:r w:rsidR="00501704" w:rsidRPr="00380582">
        <w:rPr>
          <w:rFonts w:ascii="굴림" w:eastAsia="굴림" w:hAnsi="굴림" w:hint="eastAsia"/>
          <w:b/>
          <w:bCs/>
          <w:sz w:val="22"/>
          <w:szCs w:val="22"/>
        </w:rPr>
        <w:t>)컷팅상승</w:t>
      </w:r>
    </w:p>
    <w:p w14:paraId="1E209F91" w14:textId="505FA8D1" w:rsidR="00501704" w:rsidRPr="00380582" w:rsidRDefault="00501704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7456" behindDoc="1" locked="0" layoutInCell="1" allowOverlap="1" wp14:anchorId="68A23725" wp14:editId="00DC44DA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623060" cy="1795780"/>
            <wp:effectExtent l="0" t="0" r="0" b="0"/>
            <wp:wrapTight wrapText="bothSides">
              <wp:wrapPolygon edited="0">
                <wp:start x="0" y="0"/>
                <wp:lineTo x="0" y="21310"/>
                <wp:lineTo x="21296" y="21310"/>
                <wp:lineTo x="21296" y="0"/>
                <wp:lineTo x="0" y="0"/>
              </wp:wrapPolygon>
            </wp:wrapTight>
            <wp:docPr id="1603667521" name="그림 12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67521" name="그림 12" descr="원이(가) 표시된 사진&#10;&#10;자동 생성된 설명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DB3FA6" w14:textId="63F9C78D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C</w:t>
      </w:r>
      <w:r w:rsidRPr="00380582">
        <w:rPr>
          <w:rFonts w:ascii="굴림" w:eastAsia="굴림" w:hAnsi="굴림"/>
          <w:sz w:val="22"/>
          <w:szCs w:val="22"/>
        </w:rPr>
        <w:t>utting Knife</w:t>
      </w:r>
      <w:r w:rsidRPr="00380582">
        <w:rPr>
          <w:rFonts w:ascii="굴림" w:eastAsia="굴림" w:hAnsi="굴림" w:hint="eastAsia"/>
          <w:sz w:val="22"/>
          <w:szCs w:val="22"/>
        </w:rPr>
        <w:t xml:space="preserve"> 상승 버튼입니다.</w:t>
      </w:r>
    </w:p>
    <w:p w14:paraId="7DF740A6" w14:textId="00694877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모드를 선택을 하고 컷팅상승 버튼을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 xml:space="preserve">누르면  </w:t>
      </w:r>
    </w:p>
    <w:p w14:paraId="4925AC47" w14:textId="620DA158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C</w:t>
      </w:r>
      <w:r w:rsidRPr="00380582">
        <w:rPr>
          <w:rFonts w:ascii="굴림" w:eastAsia="굴림" w:hAnsi="굴림"/>
          <w:sz w:val="22"/>
          <w:szCs w:val="22"/>
        </w:rPr>
        <w:t>utting Kni</w:t>
      </w:r>
      <w:r w:rsidRPr="00380582">
        <w:rPr>
          <w:rFonts w:ascii="굴림" w:eastAsia="굴림" w:hAnsi="굴림" w:hint="eastAsia"/>
          <w:sz w:val="22"/>
          <w:szCs w:val="22"/>
        </w:rPr>
        <w:t>f</w:t>
      </w:r>
      <w:r w:rsidRPr="00380582">
        <w:rPr>
          <w:rFonts w:ascii="굴림" w:eastAsia="굴림" w:hAnsi="굴림"/>
          <w:sz w:val="22"/>
          <w:szCs w:val="22"/>
        </w:rPr>
        <w:t>e</w:t>
      </w:r>
      <w:r w:rsidRPr="00380582">
        <w:rPr>
          <w:rFonts w:ascii="굴림" w:eastAsia="굴림" w:hAnsi="굴림" w:hint="eastAsia"/>
          <w:sz w:val="22"/>
          <w:szCs w:val="22"/>
        </w:rPr>
        <w:t>가 상승위치로 이동합니다.</w:t>
      </w:r>
    </w:p>
    <w:p w14:paraId="454F0C10" w14:textId="6D5449B6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048EADB7" w14:textId="77777777" w:rsidR="00147518" w:rsidRPr="00380582" w:rsidRDefault="00147518" w:rsidP="0014751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74FBE7E4" w14:textId="2F9099FE" w:rsidR="00501704" w:rsidRPr="00380582" w:rsidRDefault="00501704" w:rsidP="00A23FD6">
      <w:pPr>
        <w:rPr>
          <w:rFonts w:ascii="굴림" w:eastAsia="굴림" w:hAnsi="굴림"/>
        </w:rPr>
      </w:pPr>
    </w:p>
    <w:p w14:paraId="27DD62F8" w14:textId="77777777" w:rsidR="00501704" w:rsidRPr="00380582" w:rsidRDefault="00501704" w:rsidP="00A23FD6">
      <w:pPr>
        <w:rPr>
          <w:rFonts w:ascii="굴림" w:eastAsia="굴림" w:hAnsi="굴림"/>
        </w:rPr>
      </w:pPr>
    </w:p>
    <w:p w14:paraId="07C61B10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2C740B33" w14:textId="580655E0" w:rsidR="00FC4380" w:rsidRDefault="00FC4380" w:rsidP="00A23FD6">
      <w:pPr>
        <w:rPr>
          <w:rFonts w:ascii="굴림" w:eastAsia="굴림" w:hAnsi="굴림"/>
        </w:rPr>
      </w:pPr>
    </w:p>
    <w:p w14:paraId="06194D44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3F690B47" w14:textId="205C1D43" w:rsidR="00FC4380" w:rsidRPr="00380582" w:rsidRDefault="00FC4380" w:rsidP="00A23FD6">
      <w:pPr>
        <w:rPr>
          <w:rFonts w:ascii="굴림" w:eastAsia="굴림" w:hAnsi="굴림"/>
        </w:rPr>
      </w:pPr>
    </w:p>
    <w:p w14:paraId="78394286" w14:textId="0033160D" w:rsidR="00FC4380" w:rsidRPr="00380582" w:rsidRDefault="00FC4380" w:rsidP="00A23FD6">
      <w:pPr>
        <w:rPr>
          <w:rFonts w:ascii="굴림" w:eastAsia="굴림" w:hAnsi="굴림"/>
        </w:rPr>
      </w:pPr>
    </w:p>
    <w:p w14:paraId="47558BCC" w14:textId="58E7AF5F" w:rsidR="00FC4380" w:rsidRPr="00380582" w:rsidRDefault="00FC4380" w:rsidP="00A23FD6">
      <w:pPr>
        <w:rPr>
          <w:rFonts w:ascii="굴림" w:eastAsia="굴림" w:hAnsi="굴림"/>
        </w:rPr>
      </w:pPr>
    </w:p>
    <w:p w14:paraId="765ECF98" w14:textId="65673D36" w:rsidR="00501704" w:rsidRPr="00380582" w:rsidRDefault="00501704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b/>
          <w:bCs/>
          <w:sz w:val="22"/>
          <w:szCs w:val="22"/>
        </w:rPr>
        <w:t>1</w:t>
      </w:r>
      <w:r w:rsidR="00780456" w:rsidRPr="00380582">
        <w:rPr>
          <w:rFonts w:ascii="굴림" w:eastAsia="굴림" w:hAnsi="굴림"/>
          <w:b/>
          <w:bCs/>
          <w:sz w:val="22"/>
          <w:szCs w:val="22"/>
        </w:rPr>
        <w:t>0</w:t>
      </w:r>
      <w:r w:rsidRPr="00380582">
        <w:rPr>
          <w:rFonts w:ascii="굴림" w:eastAsia="굴림" w:hAnsi="굴림" w:hint="eastAsia"/>
          <w:b/>
          <w:bCs/>
          <w:sz w:val="22"/>
          <w:szCs w:val="22"/>
        </w:rPr>
        <w:t>)컷팅하강</w:t>
      </w:r>
    </w:p>
    <w:p w14:paraId="4B461694" w14:textId="4E3B4CD3" w:rsidR="00FC4380" w:rsidRPr="00380582" w:rsidRDefault="00501704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492B12AA" wp14:editId="53FF1C5C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638000" cy="1796400"/>
            <wp:effectExtent l="0" t="0" r="635" b="0"/>
            <wp:wrapTight wrapText="bothSides">
              <wp:wrapPolygon edited="0">
                <wp:start x="0" y="0"/>
                <wp:lineTo x="0" y="21310"/>
                <wp:lineTo x="21357" y="21310"/>
                <wp:lineTo x="21357" y="0"/>
                <wp:lineTo x="0" y="0"/>
              </wp:wrapPolygon>
            </wp:wrapTight>
            <wp:docPr id="1201980287" name="그림 13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980287" name="그림 13" descr="원이(가) 표시된 사진&#10;&#10;자동 생성된 설명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79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A44E98" w14:textId="3FF39BF0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C</w:t>
      </w:r>
      <w:r w:rsidRPr="00380582">
        <w:rPr>
          <w:rFonts w:ascii="굴림" w:eastAsia="굴림" w:hAnsi="굴림"/>
          <w:sz w:val="22"/>
          <w:szCs w:val="22"/>
        </w:rPr>
        <w:t>utting Knife</w:t>
      </w:r>
      <w:r w:rsidRPr="00380582">
        <w:rPr>
          <w:rFonts w:ascii="굴림" w:eastAsia="굴림" w:hAnsi="굴림" w:hint="eastAsia"/>
          <w:sz w:val="22"/>
          <w:szCs w:val="22"/>
        </w:rPr>
        <w:t xml:space="preserve"> 하강 버튼입니다.</w:t>
      </w:r>
    </w:p>
    <w:p w14:paraId="2468237E" w14:textId="7FB22EC9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모드를 선택을 하고 컷팅하강 버튼을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 xml:space="preserve">누르면  </w:t>
      </w:r>
    </w:p>
    <w:p w14:paraId="4A265F6E" w14:textId="71B9C4BC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C</w:t>
      </w:r>
      <w:r w:rsidRPr="00380582">
        <w:rPr>
          <w:rFonts w:ascii="굴림" w:eastAsia="굴림" w:hAnsi="굴림"/>
          <w:sz w:val="22"/>
          <w:szCs w:val="22"/>
        </w:rPr>
        <w:t>utting Kni</w:t>
      </w:r>
      <w:r w:rsidRPr="00380582">
        <w:rPr>
          <w:rFonts w:ascii="굴림" w:eastAsia="굴림" w:hAnsi="굴림" w:hint="eastAsia"/>
          <w:sz w:val="22"/>
          <w:szCs w:val="22"/>
        </w:rPr>
        <w:t>f</w:t>
      </w:r>
      <w:r w:rsidRPr="00380582">
        <w:rPr>
          <w:rFonts w:ascii="굴림" w:eastAsia="굴림" w:hAnsi="굴림"/>
          <w:sz w:val="22"/>
          <w:szCs w:val="22"/>
        </w:rPr>
        <w:t>e</w:t>
      </w:r>
      <w:r w:rsidRPr="00380582">
        <w:rPr>
          <w:rFonts w:ascii="굴림" w:eastAsia="굴림" w:hAnsi="굴림" w:hint="eastAsia"/>
          <w:sz w:val="22"/>
          <w:szCs w:val="22"/>
        </w:rPr>
        <w:t>가 하강위치로 이동합니다.</w:t>
      </w:r>
    </w:p>
    <w:p w14:paraId="3D27E3D1" w14:textId="412EEBA1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3E5B8F22" w14:textId="77777777" w:rsidR="00147518" w:rsidRPr="00380582" w:rsidRDefault="00147518" w:rsidP="0014751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6B6685E7" w14:textId="3D42FEF2" w:rsidR="00FC4380" w:rsidRPr="00380582" w:rsidRDefault="00FC4380" w:rsidP="00A23FD6">
      <w:pPr>
        <w:rPr>
          <w:rFonts w:ascii="굴림" w:eastAsia="굴림" w:hAnsi="굴림"/>
        </w:rPr>
      </w:pPr>
    </w:p>
    <w:p w14:paraId="480ED1A3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72E1F0F4" w14:textId="3DCF3FA3" w:rsidR="00FC4380" w:rsidRPr="00380582" w:rsidRDefault="00FC4380" w:rsidP="00A23FD6">
      <w:pPr>
        <w:rPr>
          <w:rFonts w:ascii="굴림" w:eastAsia="굴림" w:hAnsi="굴림"/>
        </w:rPr>
      </w:pPr>
    </w:p>
    <w:p w14:paraId="6815BC5F" w14:textId="13B5E9D8" w:rsidR="00FC4380" w:rsidRDefault="00FC4380" w:rsidP="00A23FD6">
      <w:pPr>
        <w:rPr>
          <w:rFonts w:ascii="굴림" w:eastAsia="굴림" w:hAnsi="굴림"/>
        </w:rPr>
      </w:pPr>
    </w:p>
    <w:p w14:paraId="44D8C987" w14:textId="4BB81383" w:rsidR="00FC7710" w:rsidRDefault="00FC7710" w:rsidP="00A23FD6">
      <w:pPr>
        <w:rPr>
          <w:rFonts w:ascii="굴림" w:eastAsia="굴림" w:hAnsi="굴림"/>
        </w:rPr>
      </w:pPr>
    </w:p>
    <w:p w14:paraId="6FD16FC3" w14:textId="50B9909D" w:rsidR="00FC7710" w:rsidRDefault="00FC7710" w:rsidP="00A23FD6">
      <w:pPr>
        <w:rPr>
          <w:rFonts w:ascii="굴림" w:eastAsia="굴림" w:hAnsi="굴림"/>
        </w:rPr>
      </w:pPr>
    </w:p>
    <w:p w14:paraId="79EDABC7" w14:textId="2DE3DBD8" w:rsidR="00FC7710" w:rsidRDefault="00FC7710" w:rsidP="00A23FD6">
      <w:pPr>
        <w:rPr>
          <w:rFonts w:ascii="굴림" w:eastAsia="굴림" w:hAnsi="굴림"/>
        </w:rPr>
      </w:pPr>
    </w:p>
    <w:p w14:paraId="1975AC56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0B7E12F3" w14:textId="6BC9F475" w:rsidR="00FC4380" w:rsidRPr="00380582" w:rsidRDefault="00FC4380" w:rsidP="00A23FD6">
      <w:pPr>
        <w:rPr>
          <w:rFonts w:ascii="굴림" w:eastAsia="굴림" w:hAnsi="굴림"/>
        </w:rPr>
      </w:pPr>
    </w:p>
    <w:p w14:paraId="4DFCE421" w14:textId="6231C215" w:rsidR="00FC4380" w:rsidRPr="00380582" w:rsidRDefault="00FC4380" w:rsidP="00A23FD6">
      <w:pPr>
        <w:rPr>
          <w:rFonts w:ascii="굴림" w:eastAsia="굴림" w:hAnsi="굴림"/>
        </w:rPr>
      </w:pPr>
    </w:p>
    <w:p w14:paraId="57B52815" w14:textId="44A43A27" w:rsidR="00501704" w:rsidRPr="00380582" w:rsidRDefault="00501704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b/>
          <w:bCs/>
          <w:sz w:val="22"/>
          <w:szCs w:val="22"/>
        </w:rPr>
        <w:t>1</w:t>
      </w:r>
      <w:r w:rsidR="00780456" w:rsidRPr="00380582">
        <w:rPr>
          <w:rFonts w:ascii="굴림" w:eastAsia="굴림" w:hAnsi="굴림"/>
          <w:b/>
          <w:bCs/>
          <w:sz w:val="22"/>
          <w:szCs w:val="22"/>
        </w:rPr>
        <w:t>1</w:t>
      </w:r>
      <w:r w:rsidRPr="00380582">
        <w:rPr>
          <w:rFonts w:ascii="굴림" w:eastAsia="굴림" w:hAnsi="굴림" w:hint="eastAsia"/>
          <w:b/>
          <w:bCs/>
          <w:sz w:val="22"/>
          <w:szCs w:val="22"/>
        </w:rPr>
        <w:t>)</w:t>
      </w:r>
      <w:r w:rsidR="00E71F48" w:rsidRPr="00380582">
        <w:rPr>
          <w:rFonts w:ascii="굴림" w:eastAsia="굴림" w:hAnsi="굴림" w:hint="eastAsia"/>
          <w:b/>
          <w:bCs/>
          <w:sz w:val="22"/>
          <w:szCs w:val="22"/>
        </w:rPr>
        <w:t>배출전진</w:t>
      </w:r>
    </w:p>
    <w:p w14:paraId="2160516A" w14:textId="1D7E3640" w:rsidR="00FC4380" w:rsidRPr="00380582" w:rsidRDefault="00E71F48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52E405A7" wp14:editId="0DF3ECA0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633855" cy="1803400"/>
            <wp:effectExtent l="0" t="0" r="4445" b="6350"/>
            <wp:wrapTight wrapText="bothSides">
              <wp:wrapPolygon edited="0">
                <wp:start x="0" y="0"/>
                <wp:lineTo x="0" y="21448"/>
                <wp:lineTo x="21407" y="21448"/>
                <wp:lineTo x="21407" y="0"/>
                <wp:lineTo x="0" y="0"/>
              </wp:wrapPolygon>
            </wp:wrapTight>
            <wp:docPr id="1002817385" name="그림 6" descr="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7385" name="그림 6" descr="도표이(가) 표시된 사진&#10;&#10;자동 생성된 설명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D2E32" w14:textId="40124AF1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절단소재 배출전진 버튼입니다.</w:t>
      </w:r>
    </w:p>
    <w:p w14:paraId="3AC1FB7F" w14:textId="18D1D605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 xml:space="preserve">수동 모드를 선택을 하고 배출전진 버튼을 누르면  </w:t>
      </w:r>
    </w:p>
    <w:p w14:paraId="3EDA0DFB" w14:textId="450C48D2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절단소재가 폐기 대차로 이동합니다.</w:t>
      </w:r>
    </w:p>
    <w:p w14:paraId="4E571DAA" w14:textId="0D1E816F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7F19E788" w14:textId="77777777" w:rsidR="00147518" w:rsidRPr="00380582" w:rsidRDefault="00147518" w:rsidP="0014751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72CBC775" w14:textId="7A2008D6" w:rsidR="00FC4380" w:rsidRPr="00380582" w:rsidRDefault="00FC4380" w:rsidP="00A23FD6">
      <w:pPr>
        <w:rPr>
          <w:rFonts w:ascii="굴림" w:eastAsia="굴림" w:hAnsi="굴림"/>
        </w:rPr>
      </w:pPr>
    </w:p>
    <w:p w14:paraId="07B8F6C4" w14:textId="0F9DA655" w:rsidR="00FC4380" w:rsidRPr="00380582" w:rsidRDefault="00FC4380" w:rsidP="00A23FD6">
      <w:pPr>
        <w:rPr>
          <w:rFonts w:ascii="굴림" w:eastAsia="굴림" w:hAnsi="굴림"/>
        </w:rPr>
      </w:pPr>
    </w:p>
    <w:p w14:paraId="61B5E094" w14:textId="344F00F9" w:rsidR="00FC4380" w:rsidRPr="00380582" w:rsidRDefault="00FC4380" w:rsidP="00A23FD6">
      <w:pPr>
        <w:rPr>
          <w:rFonts w:ascii="굴림" w:eastAsia="굴림" w:hAnsi="굴림"/>
        </w:rPr>
      </w:pPr>
    </w:p>
    <w:p w14:paraId="0EAF9BD9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06982BAC" w14:textId="526121ED" w:rsidR="00FC4380" w:rsidRDefault="00FC4380" w:rsidP="00A23FD6">
      <w:pPr>
        <w:rPr>
          <w:rFonts w:ascii="굴림" w:eastAsia="굴림" w:hAnsi="굴림"/>
        </w:rPr>
      </w:pPr>
    </w:p>
    <w:p w14:paraId="735F7442" w14:textId="2FFC0F26" w:rsidR="00FC7710" w:rsidRDefault="00FC7710" w:rsidP="00A23FD6">
      <w:pPr>
        <w:rPr>
          <w:rFonts w:ascii="굴림" w:eastAsia="굴림" w:hAnsi="굴림"/>
        </w:rPr>
      </w:pPr>
    </w:p>
    <w:p w14:paraId="73DDF25A" w14:textId="24A766D3" w:rsidR="00FC7710" w:rsidRDefault="00FC7710" w:rsidP="00A23FD6">
      <w:pPr>
        <w:rPr>
          <w:rFonts w:ascii="굴림" w:eastAsia="굴림" w:hAnsi="굴림"/>
        </w:rPr>
      </w:pPr>
    </w:p>
    <w:p w14:paraId="45207781" w14:textId="09957B50" w:rsidR="00FC7710" w:rsidRDefault="00FC7710" w:rsidP="00A23FD6">
      <w:pPr>
        <w:rPr>
          <w:rFonts w:ascii="굴림" w:eastAsia="굴림" w:hAnsi="굴림"/>
        </w:rPr>
      </w:pPr>
    </w:p>
    <w:p w14:paraId="46A871AC" w14:textId="77777777" w:rsidR="00FC7710" w:rsidRPr="00380582" w:rsidRDefault="00FC7710" w:rsidP="00A23FD6">
      <w:pPr>
        <w:rPr>
          <w:rFonts w:ascii="굴림" w:eastAsia="굴림" w:hAnsi="굴림"/>
        </w:rPr>
      </w:pPr>
    </w:p>
    <w:p w14:paraId="4868DD63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37A60490" w14:textId="29F407A2" w:rsidR="00FC4380" w:rsidRPr="00380582" w:rsidRDefault="00FC4380" w:rsidP="00A23FD6">
      <w:pPr>
        <w:rPr>
          <w:rFonts w:ascii="굴림" w:eastAsia="굴림" w:hAnsi="굴림"/>
        </w:rPr>
      </w:pPr>
    </w:p>
    <w:p w14:paraId="4EFD6AA6" w14:textId="6B57B578" w:rsidR="00501704" w:rsidRPr="00380582" w:rsidRDefault="00501704" w:rsidP="00501704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b/>
          <w:bCs/>
          <w:sz w:val="22"/>
          <w:szCs w:val="22"/>
        </w:rPr>
        <w:t>1</w:t>
      </w:r>
      <w:r w:rsidR="00780456" w:rsidRPr="00380582">
        <w:rPr>
          <w:rFonts w:ascii="굴림" w:eastAsia="굴림" w:hAnsi="굴림"/>
          <w:b/>
          <w:bCs/>
          <w:sz w:val="22"/>
          <w:szCs w:val="22"/>
        </w:rPr>
        <w:t>2</w:t>
      </w:r>
      <w:r w:rsidRPr="00380582">
        <w:rPr>
          <w:rFonts w:ascii="굴림" w:eastAsia="굴림" w:hAnsi="굴림" w:hint="eastAsia"/>
          <w:b/>
          <w:bCs/>
          <w:sz w:val="22"/>
          <w:szCs w:val="22"/>
        </w:rPr>
        <w:t>)</w:t>
      </w:r>
      <w:r w:rsidR="00E71F48" w:rsidRPr="00380582">
        <w:rPr>
          <w:rFonts w:ascii="굴림" w:eastAsia="굴림" w:hAnsi="굴림" w:hint="eastAsia"/>
          <w:b/>
          <w:bCs/>
          <w:sz w:val="22"/>
          <w:szCs w:val="22"/>
        </w:rPr>
        <w:t>배출후진</w:t>
      </w:r>
    </w:p>
    <w:p w14:paraId="50E54776" w14:textId="1DD500AD" w:rsidR="00FC4380" w:rsidRPr="00380582" w:rsidRDefault="00E71F48" w:rsidP="00A23FD6">
      <w:pPr>
        <w:rPr>
          <w:rFonts w:ascii="굴림" w:eastAsia="굴림" w:hAnsi="굴림"/>
        </w:rPr>
      </w:pPr>
      <w:r w:rsidRPr="00380582">
        <w:rPr>
          <w:rFonts w:ascii="굴림" w:eastAsia="굴림" w:hAnsi="굴림"/>
          <w:noProof/>
          <w:lang w:val="en-US"/>
        </w:rPr>
        <w:drawing>
          <wp:anchor distT="0" distB="0" distL="114300" distR="114300" simplePos="0" relativeHeight="251669504" behindDoc="1" locked="0" layoutInCell="1" allowOverlap="1" wp14:anchorId="221F2076" wp14:editId="0F87B24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641475" cy="1806575"/>
            <wp:effectExtent l="0" t="0" r="0" b="3175"/>
            <wp:wrapTight wrapText="bothSides">
              <wp:wrapPolygon edited="0">
                <wp:start x="0" y="0"/>
                <wp:lineTo x="0" y="21410"/>
                <wp:lineTo x="21308" y="21410"/>
                <wp:lineTo x="21308" y="0"/>
                <wp:lineTo x="0" y="0"/>
              </wp:wrapPolygon>
            </wp:wrapTight>
            <wp:docPr id="1119615192" name="그림 7" descr="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615192" name="그림 7" descr="원이(가) 표시된 사진&#10;&#10;자동 생성된 설명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8F63F" w14:textId="1AB2D859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동작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>절단소재 배출후진 버튼입니다.</w:t>
      </w:r>
    </w:p>
    <w:p w14:paraId="212BC221" w14:textId="5A229450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수동 모드를 선택을 하고 배출후진 버튼을</w:t>
      </w:r>
      <w:r w:rsidRPr="00380582">
        <w:rPr>
          <w:rFonts w:ascii="굴림" w:eastAsia="굴림" w:hAnsi="굴림"/>
          <w:sz w:val="22"/>
          <w:szCs w:val="22"/>
        </w:rPr>
        <w:t xml:space="preserve"> </w:t>
      </w:r>
      <w:r w:rsidRPr="00380582">
        <w:rPr>
          <w:rFonts w:ascii="굴림" w:eastAsia="굴림" w:hAnsi="굴림" w:hint="eastAsia"/>
          <w:sz w:val="22"/>
          <w:szCs w:val="22"/>
        </w:rPr>
        <w:t xml:space="preserve">누르면  </w:t>
      </w:r>
    </w:p>
    <w:p w14:paraId="26C32D67" w14:textId="6E81DEB9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절단소재</w:t>
      </w:r>
      <w:r w:rsidR="008A2D5C" w:rsidRPr="00380582">
        <w:rPr>
          <w:rFonts w:ascii="굴림" w:eastAsia="굴림" w:hAnsi="굴림" w:hint="eastAsia"/>
          <w:sz w:val="22"/>
          <w:szCs w:val="22"/>
        </w:rPr>
        <w:t>를</w:t>
      </w:r>
      <w:r w:rsidRPr="00380582">
        <w:rPr>
          <w:rFonts w:ascii="굴림" w:eastAsia="굴림" w:hAnsi="굴림" w:hint="eastAsia"/>
          <w:sz w:val="22"/>
          <w:szCs w:val="22"/>
        </w:rPr>
        <w:t xml:space="preserve"> 폐기</w:t>
      </w:r>
      <w:r w:rsidR="000A20AF" w:rsidRPr="00380582">
        <w:rPr>
          <w:rFonts w:ascii="굴림" w:eastAsia="굴림" w:hAnsi="굴림" w:hint="eastAsia"/>
          <w:sz w:val="22"/>
          <w:szCs w:val="22"/>
        </w:rPr>
        <w:t xml:space="preserve"> </w:t>
      </w:r>
      <w:r w:rsidR="008A2D5C" w:rsidRPr="00380582">
        <w:rPr>
          <w:rFonts w:ascii="굴림" w:eastAsia="굴림" w:hAnsi="굴림" w:hint="eastAsia"/>
          <w:sz w:val="22"/>
          <w:szCs w:val="22"/>
        </w:rPr>
        <w:t>후</w:t>
      </w:r>
      <w:r w:rsidRPr="00380582">
        <w:rPr>
          <w:rFonts w:ascii="굴림" w:eastAsia="굴림" w:hAnsi="굴림" w:hint="eastAsia"/>
          <w:sz w:val="22"/>
          <w:szCs w:val="22"/>
        </w:rPr>
        <w:t xml:space="preserve"> </w:t>
      </w:r>
      <w:r w:rsidR="008A2D5C" w:rsidRPr="00380582">
        <w:rPr>
          <w:rFonts w:ascii="굴림" w:eastAsia="굴림" w:hAnsi="굴림" w:hint="eastAsia"/>
          <w:sz w:val="22"/>
          <w:szCs w:val="22"/>
        </w:rPr>
        <w:t>복귀</w:t>
      </w:r>
      <w:r w:rsidRPr="00380582">
        <w:rPr>
          <w:rFonts w:ascii="굴림" w:eastAsia="굴림" w:hAnsi="굴림" w:hint="eastAsia"/>
          <w:sz w:val="22"/>
          <w:szCs w:val="22"/>
        </w:rPr>
        <w:t xml:space="preserve"> 이동합니다.</w:t>
      </w:r>
    </w:p>
    <w:p w14:paraId="28B191D9" w14:textId="132B896F" w:rsidR="00147518" w:rsidRPr="00380582" w:rsidRDefault="00147518" w:rsidP="00147518"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 w:rsidRPr="00380582"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 w14:paraId="3F350BF9" w14:textId="77777777" w:rsidR="00147518" w:rsidRPr="00380582" w:rsidRDefault="00147518" w:rsidP="00147518">
      <w:pPr>
        <w:rPr>
          <w:rFonts w:ascii="굴림" w:eastAsia="굴림" w:hAnsi="굴림"/>
        </w:rPr>
      </w:pPr>
      <w:r w:rsidRPr="00380582">
        <w:rPr>
          <w:rFonts w:ascii="굴림" w:eastAsia="굴림" w:hAnsi="굴림" w:hint="eastAsia"/>
          <w:sz w:val="22"/>
          <w:szCs w:val="22"/>
        </w:rPr>
        <w:t>주시기 바랍니다.</w:t>
      </w:r>
    </w:p>
    <w:p w14:paraId="3FDF186D" w14:textId="6C7B7E8D" w:rsidR="00FC4380" w:rsidRPr="00380582" w:rsidRDefault="00FC4380" w:rsidP="00A23FD6">
      <w:pPr>
        <w:rPr>
          <w:rFonts w:ascii="굴림" w:eastAsia="굴림" w:hAnsi="굴림"/>
        </w:rPr>
      </w:pPr>
    </w:p>
    <w:p w14:paraId="0C824624" w14:textId="279043F4" w:rsidR="00FC4380" w:rsidRPr="00380582" w:rsidRDefault="00FC4380" w:rsidP="00A23FD6">
      <w:pPr>
        <w:rPr>
          <w:rFonts w:ascii="굴림" w:eastAsia="굴림" w:hAnsi="굴림"/>
        </w:rPr>
      </w:pPr>
    </w:p>
    <w:p w14:paraId="1B2FE655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09283D52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12230753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03D60920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49289D69" w14:textId="77777777" w:rsidR="00FC4380" w:rsidRPr="00380582" w:rsidRDefault="00FC4380" w:rsidP="00A23FD6">
      <w:pPr>
        <w:rPr>
          <w:rFonts w:ascii="굴림" w:eastAsia="굴림" w:hAnsi="굴림"/>
        </w:rPr>
      </w:pPr>
    </w:p>
    <w:p w14:paraId="34670891" w14:textId="77777777" w:rsidR="00A23FD6" w:rsidRPr="00380582" w:rsidRDefault="00A23FD6" w:rsidP="00A23FD6">
      <w:pPr>
        <w:rPr>
          <w:rFonts w:ascii="굴림" w:eastAsia="굴림" w:hAnsi="굴림"/>
        </w:rPr>
      </w:pPr>
    </w:p>
    <w:p w14:paraId="4B699448" w14:textId="3A5DC1D6" w:rsidR="00A23FD6" w:rsidRPr="00380582" w:rsidRDefault="00A23FD6" w:rsidP="00A23FD6">
      <w:pPr>
        <w:pStyle w:val="1"/>
        <w:numPr>
          <w:ilvl w:val="0"/>
          <w:numId w:val="5"/>
        </w:numPr>
        <w:rPr>
          <w:rFonts w:ascii="굴림" w:eastAsia="굴림" w:hAnsi="굴림"/>
        </w:rPr>
      </w:pPr>
      <w:r w:rsidRPr="00380582">
        <w:rPr>
          <w:rFonts w:ascii="굴림" w:eastAsia="굴림" w:hAnsi="굴림" w:hint="eastAsia"/>
        </w:rPr>
        <w:lastRenderedPageBreak/>
        <w:t xml:space="preserve">유압 </w:t>
      </w:r>
      <w:r w:rsidRPr="00380582">
        <w:rPr>
          <w:rFonts w:ascii="굴림" w:eastAsia="굴림" w:hAnsi="굴림"/>
        </w:rPr>
        <w:t xml:space="preserve">UNIT </w:t>
      </w:r>
      <w:r w:rsidRPr="00380582">
        <w:rPr>
          <w:rFonts w:ascii="굴림" w:eastAsia="굴림" w:hAnsi="굴림" w:hint="eastAsia"/>
        </w:rPr>
        <w:t>자료</w:t>
      </w:r>
    </w:p>
    <w:p w14:paraId="046EEB19" w14:textId="12513FF4" w:rsidR="00A23FD6" w:rsidRPr="00380582" w:rsidRDefault="00A23FD6" w:rsidP="00A23FD6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bookmarkStart w:id="2" w:name="_Hlk133937243"/>
      <w:r w:rsidRPr="00380582">
        <w:rPr>
          <w:rFonts w:ascii="굴림" w:eastAsia="굴림" w:hAnsi="굴림"/>
          <w:lang w:val="en-US"/>
        </w:rPr>
        <w:t>5.</w:t>
      </w:r>
      <w:r w:rsidR="00E53F69" w:rsidRPr="00380582">
        <w:rPr>
          <w:rFonts w:ascii="굴림" w:eastAsia="굴림" w:hAnsi="굴림"/>
          <w:lang w:val="en-US"/>
        </w:rPr>
        <w:t>1</w:t>
      </w:r>
      <w:r w:rsidRPr="00380582">
        <w:rPr>
          <w:rFonts w:ascii="굴림" w:eastAsia="굴림" w:hAnsi="굴림" w:hint="eastAsia"/>
          <w:lang w:val="en-US"/>
        </w:rPr>
        <w:t xml:space="preserve"> </w:t>
      </w:r>
      <w:r w:rsidR="00E53F69" w:rsidRPr="00380582">
        <w:rPr>
          <w:rFonts w:ascii="굴림" w:eastAsia="굴림" w:hAnsi="굴림" w:hint="eastAsia"/>
          <w:lang w:val="en-US"/>
        </w:rPr>
        <w:t>설치 시 주의사항</w:t>
      </w:r>
    </w:p>
    <w:bookmarkEnd w:id="2"/>
    <w:p w14:paraId="202E71DA" w14:textId="081DC00A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선택하신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최적의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조건하에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사용하시려면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아래에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설명한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요령을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따라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하시기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14D82762" w14:textId="4AFEB3AF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기름탱크와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일체형인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유압작동유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주입은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25 micron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필터를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이물질이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공급되지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않도록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적당량을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채우고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유량확인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잣대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또는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외부에서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유량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게이지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및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육안으로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F89EEB3" w14:textId="224BC650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기름탱크가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장착되지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상태로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현장에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기름탱크에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매니폴더에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부착된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O </w:t>
      </w:r>
      <w:r w:rsidRPr="00E53F69">
        <w:rPr>
          <w:rFonts w:ascii="굴림" w:eastAsia="굴림" w:hAnsi="굴림" w:cs="Arial" w:hint="eastAsia"/>
          <w:color w:val="000000"/>
          <w:lang w:val="en-US"/>
        </w:rPr>
        <w:t>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가스켓트가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정확한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위치에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꼭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장착하시고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기름이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누유되지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않도록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하고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채워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9970D23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71E57F35" w14:textId="75766813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>&lt;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운영시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외기온도에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따른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작동유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권고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사양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>&gt;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( </w:t>
      </w:r>
      <w:r w:rsidRPr="00E53F69">
        <w:rPr>
          <w:rFonts w:ascii="굴림" w:eastAsia="굴림" w:hAnsi="굴림" w:cs="Arial" w:hint="eastAsia"/>
          <w:color w:val="000000"/>
          <w:lang w:val="en-US"/>
        </w:rPr>
        <w:t>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1)</w:t>
      </w:r>
    </w:p>
    <w:p w14:paraId="0C4DFECE" w14:textId="0FCCDB5E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온도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    </w:t>
      </w:r>
      <w:r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30 C </w:t>
      </w:r>
      <w:r w:rsidRPr="00E53F69">
        <w:rPr>
          <w:rFonts w:ascii="굴림" w:eastAsia="굴림" w:hAnsi="굴림" w:cs="Arial" w:hint="eastAsia"/>
          <w:color w:val="000000"/>
          <w:lang w:val="en-US"/>
        </w:rPr>
        <w:t>까지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</w:t>
      </w:r>
      <w:r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30 C - 45 C </w:t>
      </w:r>
      <w:r w:rsidRPr="00E53F69">
        <w:rPr>
          <w:rFonts w:ascii="굴림" w:eastAsia="굴림" w:hAnsi="굴림" w:cs="Arial" w:hint="eastAsia"/>
          <w:color w:val="000000"/>
          <w:lang w:val="en-US"/>
        </w:rPr>
        <w:t>까지</w:t>
      </w:r>
      <w:r w:rsidRPr="00380582">
        <w:rPr>
          <w:rFonts w:ascii="굴림" w:eastAsia="굴림" w:hAnsi="굴림" w:cs="Arial" w:hint="eastAsia"/>
          <w:color w:val="000000"/>
          <w:lang w:val="en-US"/>
        </w:rPr>
        <w:t xml:space="preserve"> </w:t>
      </w:r>
      <w:r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 45 C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이상</w:t>
      </w:r>
    </w:p>
    <w:p w14:paraId="0F845312" w14:textId="5D676302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평균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Viscosity/ 50 C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16 -20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24 - 28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31 - 39</w:t>
      </w:r>
    </w:p>
    <w:p w14:paraId="627393FB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Centistokes(CST)</w:t>
      </w:r>
    </w:p>
    <w:p w14:paraId="4B3AB0D9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259F3F8A" w14:textId="453DA1A0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AGIP                    OSO 32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OSO 46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OSO 68</w:t>
      </w:r>
    </w:p>
    <w:p w14:paraId="07C2C003" w14:textId="54E08AE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CASTROL              HYSPIN AWS 32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HYSPIN AWS 46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HYSPIN AWS 68</w:t>
      </w:r>
    </w:p>
    <w:p w14:paraId="00A0CC96" w14:textId="4B92AC15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CHEVRON              EP HYDR.OIL 32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EP HYDR.OIL 46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EP HYDR.OIL 68</w:t>
      </w:r>
    </w:p>
    <w:p w14:paraId="1949D7D9" w14:textId="1DAB3165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ESSO                    NUTO H32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NUTO H 46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NUTO H 68</w:t>
      </w:r>
    </w:p>
    <w:p w14:paraId="77D44795" w14:textId="6723B74F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IP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IP HYDRUS OIL32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IP HYDRUS OIL46          IP HYDRUS OIL 68</w:t>
      </w:r>
    </w:p>
    <w:p w14:paraId="78871F59" w14:textId="2A1B36C9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MOBIL                   D T E 24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D T E 25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D T E 26</w:t>
      </w:r>
    </w:p>
    <w:p w14:paraId="63007C9D" w14:textId="5256D23E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TOTAL                   AZOLA 32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AZOLA 46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AZOLA 68</w:t>
      </w:r>
    </w:p>
    <w:p w14:paraId="7AFF831C" w14:textId="28B78A52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쌍용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다후니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32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다후니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46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 w:hint="eastAsia"/>
          <w:color w:val="000000"/>
          <w:lang w:val="en-US"/>
        </w:rPr>
        <w:t>다후니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68</w:t>
      </w:r>
    </w:p>
    <w:p w14:paraId="3EBB4AED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  <w:r w:rsidRPr="00E53F69">
        <w:rPr>
          <w:rFonts w:ascii="굴림" w:eastAsia="굴림" w:hAnsi="굴림"/>
          <w:color w:val="000000"/>
          <w:lang w:val="en-US"/>
        </w:rPr>
        <w:t xml:space="preserve"> </w:t>
      </w:r>
      <w:r w:rsidRPr="00E53F69">
        <w:rPr>
          <w:rFonts w:ascii="굴림" w:eastAsia="굴림" w:hAnsi="굴림" w:hint="eastAsia"/>
          <w:color w:val="000000"/>
          <w:lang w:val="en-US"/>
        </w:rPr>
        <w:t>설치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선택한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제품의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기준이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및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전기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회로도를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살펴보시고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관련하여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의문사항이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마시고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질의하여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2364E66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56C6C535" w14:textId="2B994772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전기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0A20AF" w:rsidRPr="00380582">
        <w:rPr>
          <w:rFonts w:ascii="굴림" w:eastAsia="굴림" w:hAnsi="굴림" w:cs="Arial" w:hint="eastAsia"/>
          <w:color w:val="000000"/>
          <w:lang w:val="en-US"/>
        </w:rPr>
        <w:t>관련사항</w:t>
      </w:r>
      <w:r w:rsidR="000A20AF" w:rsidRPr="00380582">
        <w:rPr>
          <w:rFonts w:ascii="굴림" w:eastAsia="굴림" w:hAnsi="굴림" w:cs="Arial"/>
          <w:color w:val="000000"/>
          <w:lang w:val="en-US"/>
        </w:rPr>
        <w:t>으로</w:t>
      </w:r>
      <w:r w:rsidRPr="00E53F69">
        <w:rPr>
          <w:rFonts w:ascii="굴림" w:eastAsia="굴림" w:hAnsi="굴림" w:cs="Arial"/>
          <w:color w:val="000000"/>
          <w:lang w:val="en-US"/>
        </w:rPr>
        <w:t>,</w:t>
      </w:r>
    </w:p>
    <w:p w14:paraId="2288726C" w14:textId="325698C3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설치하시기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전에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전력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공급선들이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소비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암페어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양에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적합한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반드시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2AC1D723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6967247E" w14:textId="3F2F3B18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모터를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초기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가동할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방향이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올바른지를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반드시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확인하십시오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어떠한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경우에도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설정된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방향을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임으로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변경하여서는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안됩니다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094B957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1497349F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장착되어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플라스틱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마개들은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현장에서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유압호스를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설치</w:t>
      </w:r>
    </w:p>
    <w:p w14:paraId="07CA6E8A" w14:textId="60B49C3B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까지는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절대로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제거하지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마십시오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14DC4C9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필요한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부분에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볼트를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조임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필요이상으로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과하게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조이지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마시고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또한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손상을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이물질이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들어가지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않도록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세심한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주의를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하시기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특히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테프론테이프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유압회로의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오동작을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초래하는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원인이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되므로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가급적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자제하십시오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테프론테이프로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인한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유압회로의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오동작은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무상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수리를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받을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없습니다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F834A9B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63476833" w14:textId="0BDA76D4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lastRenderedPageBreak/>
        <w:t>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방향을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수평이나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수직형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등을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꼭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5755C8C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(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흡입에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영향을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주게되며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수평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또는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수직형으로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구분되어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출하됩니다</w:t>
      </w:r>
      <w:r w:rsidRPr="00E53F69">
        <w:rPr>
          <w:rFonts w:ascii="굴림" w:eastAsia="굴림" w:hAnsi="굴림" w:cs="Arial"/>
          <w:color w:val="000000"/>
          <w:lang w:val="en-US"/>
        </w:rPr>
        <w:t>.)</w:t>
      </w:r>
    </w:p>
    <w:p w14:paraId="4B68A250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0827C775" w14:textId="570D4C00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작동개시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회로가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부착된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제어기기</w:t>
      </w:r>
      <w:r w:rsidRPr="00E53F69">
        <w:rPr>
          <w:rFonts w:ascii="굴림" w:eastAsia="굴림" w:hAnsi="굴림" w:cs="Arial"/>
          <w:color w:val="000000"/>
          <w:lang w:val="en-US"/>
        </w:rPr>
        <w:t>(</w:t>
      </w:r>
      <w:r w:rsidRPr="00E53F69">
        <w:rPr>
          <w:rFonts w:ascii="굴림" w:eastAsia="굴림" w:hAnsi="굴림" w:cs="Arial" w:hint="eastAsia"/>
          <w:color w:val="000000"/>
          <w:lang w:val="en-US"/>
        </w:rPr>
        <w:t>콘트롤</w:t>
      </w:r>
      <w:r w:rsidRPr="00E53F69">
        <w:rPr>
          <w:rFonts w:ascii="굴림" w:eastAsia="굴림" w:hAnsi="굴림" w:cs="Arial"/>
          <w:color w:val="000000"/>
          <w:lang w:val="en-US"/>
        </w:rPr>
        <w:t>)</w:t>
      </w:r>
      <w:r w:rsidRPr="00E53F69">
        <w:rPr>
          <w:rFonts w:ascii="굴림" w:eastAsia="굴림" w:hAnsi="굴림" w:cs="Arial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작동하는지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점검하기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2BC7E56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0447754C" w14:textId="6FF0F8C0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차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압력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게이지를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부위가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점검하시고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압력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게이지가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공급사항에서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경우에는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임시로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압력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게이지를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관련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부위에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회로가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요구되는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사양대로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작동하는지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점검하기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B8CD664" w14:textId="7C269694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최초로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부착한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잔존한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공기를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제거하여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주어야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탱크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내의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발생을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방지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있습니다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DF2EB6F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2B3ED9E4" w14:textId="59207FAC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초기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가동후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시간내에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탱크내의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유량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게이지를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누유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발생하는지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혹은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탱크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내부에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기포가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차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있는지를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확인하여야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합니다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5A59AB6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3264D4B7" w14:textId="20E65608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적용할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권장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유속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:</w:t>
      </w:r>
    </w:p>
    <w:p w14:paraId="6141417A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Delivery line -&gt;    4 - 6 m/sec.</w:t>
      </w:r>
    </w:p>
    <w:p w14:paraId="52ECC746" w14:textId="3F7F2A8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Retune line   -&gt;  1.5 - 3 m/sec.</w:t>
      </w:r>
    </w:p>
    <w:p w14:paraId="4FFB23F5" w14:textId="0C8F4AAC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상기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유속을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유지하기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위한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권장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호스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크기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사양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표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(</w:t>
      </w:r>
      <w:r w:rsidRPr="00E53F69">
        <w:rPr>
          <w:rFonts w:ascii="굴림" w:eastAsia="굴림" w:hAnsi="굴림" w:cs="Arial" w:hint="eastAsia"/>
          <w:color w:val="000000"/>
          <w:lang w:val="en-US"/>
        </w:rPr>
        <w:t>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2)</w:t>
      </w:r>
    </w:p>
    <w:p w14:paraId="709F5806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2C00DF35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정격유량</w:t>
      </w:r>
      <w:r w:rsidRPr="00E53F69">
        <w:rPr>
          <w:rFonts w:ascii="굴림" w:eastAsia="굴림" w:hAnsi="굴림" w:cs="Arial"/>
          <w:color w:val="000000"/>
          <w:lang w:val="en-US"/>
        </w:rPr>
        <w:t>( Lit/Min)              Delivery Hose               Return Hose</w:t>
      </w:r>
    </w:p>
    <w:p w14:paraId="18DBCE5C" w14:textId="4FC71DA4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upto 5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1/4"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1/4"</w:t>
      </w:r>
    </w:p>
    <w:p w14:paraId="63452C2B" w14:textId="61A3DE0E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5 - 10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1/4"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3/8"</w:t>
      </w:r>
    </w:p>
    <w:p w14:paraId="28332754" w14:textId="6C4816FC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10 - 20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3/8"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1/2"</w:t>
      </w:r>
    </w:p>
    <w:p w14:paraId="4DB9EF0E" w14:textId="57DCFF1F" w:rsidR="00D65A72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20 - 40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1/2"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3/4"</w:t>
      </w:r>
    </w:p>
    <w:p w14:paraId="51CA9374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Chars="100" w:left="1000" w:hangingChars="400" w:hanging="8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**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사용호스가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delivery </w:t>
      </w:r>
      <w:r w:rsidRPr="00E53F69">
        <w:rPr>
          <w:rFonts w:ascii="굴림" w:eastAsia="굴림" w:hAnsi="굴림" w:cs="Arial" w:hint="eastAsia"/>
          <w:color w:val="000000"/>
          <w:lang w:val="en-US"/>
        </w:rPr>
        <w:t>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return line</w:t>
      </w:r>
      <w:r w:rsidRPr="00E53F69">
        <w:rPr>
          <w:rFonts w:ascii="굴림" w:eastAsia="굴림" w:hAnsi="굴림" w:cs="Arial" w:hint="eastAsia"/>
          <w:color w:val="000000"/>
          <w:lang w:val="en-US"/>
        </w:rPr>
        <w:t>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공용일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경우에는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호스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크기를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return line </w:t>
      </w:r>
      <w:r w:rsidRPr="00E53F69">
        <w:rPr>
          <w:rFonts w:ascii="굴림" w:eastAsia="굴림" w:hAnsi="굴림" w:cs="Arial" w:hint="eastAsia"/>
          <w:color w:val="000000"/>
          <w:lang w:val="en-US"/>
        </w:rPr>
        <w:t>크기의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호스를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사용한다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69611C5D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** </w:t>
      </w:r>
      <w:r w:rsidRPr="00E53F69">
        <w:rPr>
          <w:rFonts w:ascii="굴림" w:eastAsia="굴림" w:hAnsi="굴림" w:cs="Arial" w:hint="eastAsia"/>
          <w:color w:val="000000"/>
          <w:lang w:val="en-US"/>
        </w:rPr>
        <w:t>호스길이가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 meter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경우에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크기를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바꿔야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한다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2CB8EEDD" w14:textId="7114CB51" w:rsidR="00E53F69" w:rsidRPr="00E53F69" w:rsidRDefault="00E53F69" w:rsidP="00D65A72">
      <w:pPr>
        <w:pStyle w:val="2"/>
        <w:numPr>
          <w:ilvl w:val="0"/>
          <w:numId w:val="0"/>
        </w:numPr>
        <w:rPr>
          <w:rFonts w:ascii="굴림" w:eastAsia="굴림" w:hAnsi="굴림"/>
          <w:color w:val="000000"/>
          <w:sz w:val="20"/>
          <w:lang w:val="en-US"/>
        </w:rPr>
      </w:pPr>
      <w:r w:rsidRPr="00380582">
        <w:rPr>
          <w:rFonts w:ascii="굴림" w:eastAsia="굴림" w:hAnsi="굴림"/>
          <w:lang w:val="en-US"/>
        </w:rPr>
        <w:t>5.2</w:t>
      </w:r>
      <w:r w:rsidRPr="00380582">
        <w:rPr>
          <w:rFonts w:ascii="굴림" w:eastAsia="굴림" w:hAnsi="굴림" w:hint="eastAsia"/>
          <w:lang w:val="en-US"/>
        </w:rPr>
        <w:t xml:space="preserve"> 운영 시 주의사항</w:t>
      </w:r>
    </w:p>
    <w:p w14:paraId="01615720" w14:textId="45C8DD75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온도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E58104A" w14:textId="3A3D01EF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적정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온도는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-15C</w:t>
      </w:r>
      <w:r w:rsidRPr="00E53F69">
        <w:rPr>
          <w:rFonts w:ascii="굴림" w:eastAsia="굴림" w:hAnsi="굴림" w:cs="Arial" w:hint="eastAsia"/>
          <w:color w:val="000000"/>
          <w:lang w:val="en-US"/>
        </w:rPr>
        <w:t>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+60 C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사이이며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온도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경우에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사용하려면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적정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온도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이상으로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상승을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방지할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장치</w:t>
      </w:r>
      <w:r w:rsidRPr="00E53F69">
        <w:rPr>
          <w:rFonts w:ascii="굴림" w:eastAsia="굴림" w:hAnsi="굴림" w:cs="Arial"/>
          <w:color w:val="000000"/>
          <w:lang w:val="en-US"/>
        </w:rPr>
        <w:t>(heat exchangee)</w:t>
      </w:r>
      <w:r w:rsidRPr="00E53F69">
        <w:rPr>
          <w:rFonts w:ascii="굴림" w:eastAsia="굴림" w:hAnsi="굴림" w:cs="Arial" w:hint="eastAsia"/>
          <w:color w:val="000000"/>
          <w:lang w:val="en-US"/>
        </w:rPr>
        <w:t>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추가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장착해야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합니다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63759A0F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7F643FA7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268DDC96" w14:textId="51800C62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종류에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따라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시스템의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효율이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좌우되며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다음과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같은</w:t>
      </w:r>
    </w:p>
    <w:p w14:paraId="2B543B76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성질을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유지하여야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합니다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703EDB8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- Lubricating.</w:t>
      </w:r>
    </w:p>
    <w:p w14:paraId="2CC38815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- viscosity.</w:t>
      </w:r>
    </w:p>
    <w:p w14:paraId="6448581B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- fluidity.</w:t>
      </w:r>
    </w:p>
    <w:p w14:paraId="4668F2C7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- stability.</w:t>
      </w:r>
    </w:p>
    <w:p w14:paraId="2038C761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**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상세한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추천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내역은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 </w:t>
      </w:r>
      <w:r w:rsidRPr="00E53F69">
        <w:rPr>
          <w:rFonts w:ascii="굴림" w:eastAsia="굴림" w:hAnsi="굴림" w:cs="Arial" w:hint="eastAsia"/>
          <w:color w:val="000000"/>
          <w:lang w:val="en-US"/>
        </w:rPr>
        <w:t>참조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바람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20C4B47" w14:textId="3867EE48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권장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viscosity </w:t>
      </w:r>
      <w:r w:rsidRPr="00E53F69">
        <w:rPr>
          <w:rFonts w:ascii="굴림" w:eastAsia="굴림" w:hAnsi="굴림" w:cs="Arial" w:hint="eastAsia"/>
          <w:color w:val="000000"/>
          <w:lang w:val="en-US"/>
        </w:rPr>
        <w:t>정도는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25 - 40 CST(3.5 - 5.5 E)</w:t>
      </w:r>
      <w:r w:rsidRPr="00E53F69">
        <w:rPr>
          <w:rFonts w:ascii="굴림" w:eastAsia="굴림" w:hAnsi="굴림" w:cs="Arial" w:hint="eastAsia"/>
          <w:color w:val="000000"/>
          <w:lang w:val="en-US"/>
        </w:rPr>
        <w:t>입니다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4413903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15351257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hint="eastAsia"/>
          <w:color w:val="000000"/>
          <w:lang w:val="en-US"/>
        </w:rPr>
        <w:t>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사항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BAE5CCD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귀하가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최대한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효율적으로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사용하시려면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상기에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열거한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사항들을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빠짐없이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읽고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따라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주시고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전기부품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및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배선을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보호하기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위하여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파워팩을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청결한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상태로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장착하시기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바랍니다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4B9E1CF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의문사항이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있을시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이것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저것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부품을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임으로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손대지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마시고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즉시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문의하여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기술자의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지시를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따르십시오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2F7FA64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서신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혹은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유선상으로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보고하여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기술자의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지시에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의하지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아니한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사항에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대하여는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당사에서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일체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책임을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지지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않습니다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6A0F2B0" w14:textId="2C769E01" w:rsidR="00E53F69" w:rsidRPr="00380582" w:rsidRDefault="00E53F69" w:rsidP="00E53F69">
      <w:pPr>
        <w:pStyle w:val="2"/>
        <w:numPr>
          <w:ilvl w:val="0"/>
          <w:numId w:val="0"/>
        </w:numPr>
        <w:rPr>
          <w:rFonts w:ascii="굴림" w:eastAsia="굴림" w:hAnsi="굴림"/>
          <w:lang w:val="en-US"/>
        </w:rPr>
      </w:pPr>
      <w:r w:rsidRPr="00380582">
        <w:rPr>
          <w:rFonts w:ascii="굴림" w:eastAsia="굴림" w:hAnsi="굴림"/>
          <w:lang w:val="en-US"/>
        </w:rPr>
        <w:t xml:space="preserve">5.3 </w:t>
      </w:r>
      <w:r w:rsidRPr="00380582">
        <w:rPr>
          <w:rFonts w:ascii="굴림" w:eastAsia="굴림" w:hAnsi="굴림" w:hint="eastAsia"/>
          <w:lang w:val="en-US"/>
        </w:rPr>
        <w:t>문제점 해결 방안</w:t>
      </w:r>
    </w:p>
    <w:p w14:paraId="478A8FF3" w14:textId="062D22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3.1. </w:t>
      </w:r>
      <w:r w:rsidRPr="00E53F69">
        <w:rPr>
          <w:rFonts w:ascii="굴림" w:eastAsia="굴림" w:hAnsi="굴림" w:cs="Arial" w:hint="eastAsia"/>
          <w:color w:val="000000"/>
          <w:lang w:val="en-US"/>
        </w:rPr>
        <w:t>최초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100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새것으로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갈아줄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것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70CED4E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,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뿐만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아니라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동시에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suction strainer(</w:t>
      </w:r>
      <w:r w:rsidRPr="00E53F69">
        <w:rPr>
          <w:rFonts w:ascii="굴림" w:eastAsia="굴림" w:hAnsi="굴림" w:cs="Arial" w:hint="eastAsia"/>
          <w:color w:val="000000"/>
          <w:lang w:val="en-US"/>
        </w:rPr>
        <w:t>흡입측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이물질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거르는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필터류</w:t>
      </w:r>
      <w:r w:rsidRPr="00E53F69">
        <w:rPr>
          <w:rFonts w:ascii="굴림" w:eastAsia="굴림" w:hAnsi="굴림" w:cs="Arial"/>
          <w:color w:val="000000"/>
          <w:lang w:val="en-US"/>
        </w:rPr>
        <w:t>)</w:t>
      </w:r>
      <w:r w:rsidRPr="00E53F69">
        <w:rPr>
          <w:rFonts w:ascii="굴림" w:eastAsia="굴림" w:hAnsi="굴림" w:cs="Arial" w:hint="eastAsia"/>
          <w:color w:val="000000"/>
          <w:lang w:val="en-US"/>
        </w:rPr>
        <w:t>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깨끗이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해주어야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합니다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5F8C3D8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3EA1A9B0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 w:firstLineChars="100" w:firstLine="200"/>
        <w:jc w:val="left"/>
        <w:rPr>
          <w:rFonts w:ascii="굴림" w:eastAsia="굴림" w:hAnsi="굴림" w:cs="Arial"/>
          <w:b/>
          <w:bCs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3.2.  </w:t>
      </w:r>
      <w:r w:rsidRPr="00E53F69">
        <w:rPr>
          <w:rFonts w:ascii="굴림" w:eastAsia="굴림" w:hAnsi="굴림" w:hint="eastAsia"/>
          <w:b/>
          <w:bCs/>
          <w:color w:val="000000"/>
          <w:lang w:val="en-US"/>
        </w:rPr>
        <w:t>자주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일어나는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문제점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및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b/>
          <w:bCs/>
          <w:color w:val="000000"/>
          <w:lang w:val="en-US"/>
        </w:rPr>
        <w:t>해결방안들</w:t>
      </w:r>
      <w:r w:rsidRPr="00E53F69">
        <w:rPr>
          <w:rFonts w:ascii="굴림" w:eastAsia="굴림" w:hAnsi="굴림" w:cs="Arial"/>
          <w:b/>
          <w:bCs/>
          <w:color w:val="000000"/>
          <w:lang w:val="en-US"/>
        </w:rPr>
        <w:t>(Trouble Shooting Guide)</w:t>
      </w:r>
    </w:p>
    <w:p w14:paraId="4B597E43" w14:textId="282C6293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현상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     </w:t>
      </w:r>
      <w:r w:rsidR="00FC7710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="00FC7710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원인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</w:t>
      </w:r>
      <w:r w:rsidR="00FC7710">
        <w:rPr>
          <w:rFonts w:ascii="굴림" w:eastAsia="굴림" w:hAnsi="굴림" w:cs="Arial"/>
          <w:color w:val="000000"/>
          <w:lang w:val="en-US"/>
        </w:rPr>
        <w:t xml:space="preserve">    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해결방안</w:t>
      </w:r>
    </w:p>
    <w:p w14:paraId="1666AE4C" w14:textId="72E68631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요구되는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1.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필터가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막힘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1. </w:t>
      </w:r>
      <w:r w:rsidRPr="00E53F69">
        <w:rPr>
          <w:rFonts w:ascii="굴림" w:eastAsia="굴림" w:hAnsi="굴림" w:cs="Arial" w:hint="eastAsia"/>
          <w:color w:val="000000"/>
          <w:lang w:val="en-US"/>
        </w:rPr>
        <w:t>필터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C396476" w14:textId="575D1252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유량을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제대로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2. </w:t>
      </w:r>
      <w:r w:rsidRPr="00E53F69">
        <w:rPr>
          <w:rFonts w:ascii="굴림" w:eastAsia="굴림" w:hAnsi="굴림" w:cs="Arial" w:hint="eastAsia"/>
          <w:color w:val="000000"/>
          <w:lang w:val="en-US"/>
        </w:rPr>
        <w:t>흡입측호스에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공기참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2. </w:t>
      </w:r>
      <w:r w:rsidRPr="00E53F69">
        <w:rPr>
          <w:rFonts w:ascii="굴림" w:eastAsia="굴림" w:hAnsi="굴림" w:cs="Arial" w:hint="eastAsia"/>
          <w:color w:val="000000"/>
          <w:lang w:val="en-US"/>
        </w:rPr>
        <w:t>단단히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조임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0CFEE51" w14:textId="5E1C9D85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공급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못함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3.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회전방향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반대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3.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회전방향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재조정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3F65F30" w14:textId="3046FA01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4.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모터</w:t>
      </w:r>
      <w:r w:rsidRPr="00E53F69">
        <w:rPr>
          <w:rFonts w:ascii="굴림" w:eastAsia="굴림" w:hAnsi="굴림" w:cs="Arial"/>
          <w:color w:val="000000"/>
          <w:lang w:val="en-US"/>
        </w:rPr>
        <w:t>-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연결커플링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4. </w:t>
      </w:r>
      <w:r w:rsidRPr="00E53F69">
        <w:rPr>
          <w:rFonts w:ascii="굴림" w:eastAsia="굴림" w:hAnsi="굴림" w:cs="Arial" w:hint="eastAsia"/>
          <w:color w:val="000000"/>
          <w:lang w:val="en-US"/>
        </w:rPr>
        <w:t>제거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새것으로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1DAE6C09" w14:textId="5C2F61B4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부셔짐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</w:p>
    <w:p w14:paraId="47736691" w14:textId="0AD3E22B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5.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외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매니폴드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사이의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5.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매니폴드에서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분리후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가스켓을</w:t>
      </w:r>
    </w:p>
    <w:p w14:paraId="3132A597" w14:textId="01A15838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가스켓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F074E52" w14:textId="461EC29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6.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노후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6.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56549008" w14:textId="251BE57C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7. </w:t>
      </w:r>
      <w:r w:rsidRPr="00E53F69">
        <w:rPr>
          <w:rFonts w:ascii="굴림" w:eastAsia="굴림" w:hAnsi="굴림" w:cs="Arial" w:hint="eastAsia"/>
          <w:color w:val="000000"/>
          <w:lang w:val="en-US"/>
        </w:rPr>
        <w:t>알루미늄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매니폴드에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7. </w:t>
      </w:r>
      <w:r w:rsidRPr="00E53F69">
        <w:rPr>
          <w:rFonts w:ascii="굴림" w:eastAsia="굴림" w:hAnsi="굴림" w:cs="Arial" w:hint="eastAsia"/>
          <w:color w:val="000000"/>
          <w:lang w:val="en-US"/>
        </w:rPr>
        <w:t>매니폴드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2C565656" w14:textId="0103C15D" w:rsidR="00E53F69" w:rsidRPr="00E53F69" w:rsidRDefault="00E53F69" w:rsidP="00D65A72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누유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발생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73AE428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794F8DDF" w14:textId="7911CAFE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/>
          <w:color w:val="000000"/>
          <w:lang w:val="en-US"/>
        </w:rPr>
        <w:t xml:space="preserve">   </w:t>
      </w:r>
      <w:r w:rsidRPr="00E53F69">
        <w:rPr>
          <w:rFonts w:ascii="굴림" w:eastAsia="굴림" w:hAnsi="굴림" w:hint="eastAsia"/>
          <w:color w:val="000000"/>
          <w:lang w:val="en-US"/>
        </w:rPr>
        <w:t>펌프에서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요구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1. </w:t>
      </w:r>
      <w:r w:rsidRPr="00E53F69">
        <w:rPr>
          <w:rFonts w:ascii="굴림" w:eastAsia="굴림" w:hAnsi="굴림" w:cs="Arial" w:hint="eastAsia"/>
          <w:color w:val="000000"/>
          <w:lang w:val="en-US"/>
        </w:rPr>
        <w:t>릴리프밸브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세팅압이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1. </w:t>
      </w:r>
      <w:r w:rsidRPr="00E53F69">
        <w:rPr>
          <w:rFonts w:ascii="굴림" w:eastAsia="굴림" w:hAnsi="굴림" w:cs="Arial" w:hint="eastAsia"/>
          <w:color w:val="000000"/>
          <w:lang w:val="en-US"/>
        </w:rPr>
        <w:t>압력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설정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및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스프링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7C029ED1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압력이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나오지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않음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너무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낮다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B93AD0B" w14:textId="3AA56F08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/>
          <w:color w:val="000000"/>
          <w:lang w:val="en-US"/>
        </w:rPr>
        <w:t xml:space="preserve">      </w:t>
      </w:r>
      <w:r w:rsidRPr="00E53F69">
        <w:rPr>
          <w:rFonts w:ascii="굴림" w:eastAsia="굴림" w:hAnsi="굴림"/>
          <w:color w:val="000000"/>
          <w:lang w:val="en-US"/>
        </w:rPr>
        <w:t xml:space="preserve"> </w:t>
      </w:r>
      <w:r w:rsidR="00BE46ED" w:rsidRPr="00380582">
        <w:rPr>
          <w:rFonts w:ascii="굴림" w:eastAsia="굴림" w:hAnsi="굴림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2.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노후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2. </w:t>
      </w:r>
      <w:r w:rsidRPr="00E53F69">
        <w:rPr>
          <w:rFonts w:ascii="굴림" w:eastAsia="굴림" w:hAnsi="굴림" w:cs="Arial" w:hint="eastAsia"/>
          <w:color w:val="000000"/>
          <w:lang w:val="en-US"/>
        </w:rPr>
        <w:t>펌프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B622EE0" w14:textId="77A14A03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3.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파워가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불충분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3.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모터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교정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40AD23D6" w14:textId="01A15991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4. </w:t>
      </w:r>
      <w:r w:rsidRPr="00E53F69">
        <w:rPr>
          <w:rFonts w:ascii="굴림" w:eastAsia="굴림" w:hAnsi="굴림" w:cs="Arial" w:hint="eastAsia"/>
          <w:color w:val="000000"/>
          <w:lang w:val="en-US"/>
        </w:rPr>
        <w:t>시스템에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배압이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걸림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4. </w:t>
      </w:r>
      <w:r w:rsidRPr="00E53F69">
        <w:rPr>
          <w:rFonts w:ascii="굴림" w:eastAsia="굴림" w:hAnsi="굴림" w:cs="Arial" w:hint="eastAsia"/>
          <w:color w:val="000000"/>
          <w:lang w:val="en-US"/>
        </w:rPr>
        <w:t>회로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오염상태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혹은</w:t>
      </w:r>
    </w:p>
    <w:p w14:paraId="4D44A820" w14:textId="4BD40C3D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   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    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5DF2B63B" w14:textId="7777777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/>
          <w:color w:val="000000"/>
          <w:lang w:val="en-US"/>
        </w:rPr>
      </w:pPr>
    </w:p>
    <w:p w14:paraId="4345D0C5" w14:textId="41140715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콘트롤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1. </w:t>
      </w:r>
      <w:r w:rsidRPr="00E53F69">
        <w:rPr>
          <w:rFonts w:ascii="굴림" w:eastAsia="굴림" w:hAnsi="굴림" w:cs="Arial" w:hint="eastAsia"/>
          <w:color w:val="000000"/>
          <w:lang w:val="en-US"/>
        </w:rPr>
        <w:t>릴리프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누유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1.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혹은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새것으로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6866FF83" w14:textId="687D0C61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정확히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작동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함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2. </w:t>
      </w:r>
      <w:r w:rsidRPr="00E53F69">
        <w:rPr>
          <w:rFonts w:ascii="굴림" w:eastAsia="굴림" w:hAnsi="굴림" w:cs="Arial" w:hint="eastAsia"/>
          <w:color w:val="000000"/>
          <w:lang w:val="en-US"/>
        </w:rPr>
        <w:t>포핏타입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콘트롤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밸브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2.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혹은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새것으로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52653EA6" w14:textId="6C2E1DEF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  </w:t>
      </w:r>
      <w:r w:rsidR="00D65A72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에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누유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11213C07" w14:textId="2050DFF9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3. </w:t>
      </w:r>
      <w:r w:rsidRPr="00E53F69">
        <w:rPr>
          <w:rFonts w:ascii="굴림" w:eastAsia="굴림" w:hAnsi="굴림" w:cs="Arial" w:hint="eastAsia"/>
          <w:color w:val="000000"/>
          <w:lang w:val="en-US"/>
        </w:rPr>
        <w:t>솔레노이드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.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3. </w:t>
      </w:r>
      <w:r w:rsidRPr="00E53F69">
        <w:rPr>
          <w:rFonts w:ascii="굴림" w:eastAsia="굴림" w:hAnsi="굴림" w:cs="Arial" w:hint="eastAsia"/>
          <w:color w:val="000000"/>
          <w:lang w:val="en-US"/>
        </w:rPr>
        <w:t>솔레노이드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부품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분리후</w:t>
      </w:r>
      <w:r w:rsidRPr="00E53F69">
        <w:rPr>
          <w:rFonts w:ascii="굴림" w:eastAsia="굴림" w:hAnsi="굴림" w:cs="Arial"/>
          <w:color w:val="000000"/>
          <w:lang w:val="en-US"/>
        </w:rPr>
        <w:t>, voltage</w:t>
      </w:r>
      <w:r w:rsidRPr="00E53F69">
        <w:rPr>
          <w:rFonts w:ascii="굴림" w:eastAsia="굴림" w:hAnsi="굴림" w:cs="Arial" w:hint="eastAsia"/>
          <w:color w:val="000000"/>
          <w:lang w:val="en-US"/>
        </w:rPr>
        <w:t>를</w:t>
      </w:r>
    </w:p>
    <w:p w14:paraId="4308843A" w14:textId="2F644673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                  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 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90%</w:t>
      </w:r>
      <w:r w:rsidRPr="00E53F69">
        <w:rPr>
          <w:rFonts w:ascii="굴림" w:eastAsia="굴림" w:hAnsi="굴림" w:cs="Arial" w:hint="eastAsia"/>
          <w:color w:val="000000"/>
          <w:lang w:val="en-US"/>
        </w:rPr>
        <w:t>로적용하여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점검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38C57AF0" w14:textId="5F9333CC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                      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     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문제시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새것으로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교체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0B0A292D" w14:textId="52649E17" w:rsidR="00E53F69" w:rsidRPr="00E53F69" w:rsidRDefault="00E53F69" w:rsidP="00E53F69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4. </w:t>
      </w:r>
      <w:r w:rsidRPr="00E53F69">
        <w:rPr>
          <w:rFonts w:ascii="굴림" w:eastAsia="굴림" w:hAnsi="굴림" w:cs="Arial" w:hint="eastAsia"/>
          <w:color w:val="000000"/>
          <w:lang w:val="en-US"/>
        </w:rPr>
        <w:t>배관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이물질로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인해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4. </w:t>
      </w:r>
      <w:r w:rsidRPr="00E53F69">
        <w:rPr>
          <w:rFonts w:ascii="굴림" w:eastAsia="굴림" w:hAnsi="굴림" w:cs="Arial" w:hint="eastAsia"/>
          <w:color w:val="000000"/>
          <w:lang w:val="en-US"/>
        </w:rPr>
        <w:t>청소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p w14:paraId="1989B3DF" w14:textId="49CE5CD2" w:rsidR="00A23FD6" w:rsidRPr="00FC7710" w:rsidRDefault="00E53F69" w:rsidP="00FC7710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utoSpaceDE w:val="0"/>
        <w:autoSpaceDN w:val="0"/>
        <w:adjustRightInd w:val="0"/>
        <w:spacing w:line="296" w:lineRule="auto"/>
        <w:ind w:left="200"/>
        <w:jc w:val="left"/>
        <w:rPr>
          <w:rFonts w:ascii="굴림" w:eastAsia="굴림" w:hAnsi="굴림" w:cs="Arial"/>
          <w:color w:val="000000"/>
          <w:lang w:val="en-US"/>
        </w:rPr>
      </w:pPr>
      <w:r w:rsidRPr="00E53F69">
        <w:rPr>
          <w:rFonts w:ascii="굴림" w:eastAsia="굴림" w:hAnsi="굴림" w:cs="Arial"/>
          <w:color w:val="000000"/>
          <w:lang w:val="en-US"/>
        </w:rPr>
        <w:t xml:space="preserve">                        </w:t>
      </w:r>
      <w:r w:rsidR="00BE46ED" w:rsidRPr="00380582">
        <w:rPr>
          <w:rFonts w:ascii="굴림" w:eastAsia="굴림" w:hAnsi="굴림" w:cs="Arial"/>
          <w:color w:val="000000"/>
          <w:lang w:val="en-US"/>
        </w:rPr>
        <w:t xml:space="preserve">        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  </w:t>
      </w:r>
      <w:r w:rsidRPr="00E53F69">
        <w:rPr>
          <w:rFonts w:ascii="굴림" w:eastAsia="굴림" w:hAnsi="굴림" w:cs="Arial" w:hint="eastAsia"/>
          <w:color w:val="000000"/>
          <w:lang w:val="en-US"/>
        </w:rPr>
        <w:t>스풀밸브</w:t>
      </w:r>
      <w:r w:rsidRPr="00E53F69">
        <w:rPr>
          <w:rFonts w:ascii="굴림" w:eastAsia="굴림" w:hAnsi="굴림" w:cs="Arial"/>
          <w:color w:val="000000"/>
          <w:lang w:val="en-US"/>
        </w:rPr>
        <w:t xml:space="preserve"> </w:t>
      </w:r>
      <w:r w:rsidRPr="00E53F69">
        <w:rPr>
          <w:rFonts w:ascii="굴림" w:eastAsia="굴림" w:hAnsi="굴림" w:cs="Arial" w:hint="eastAsia"/>
          <w:color w:val="000000"/>
          <w:lang w:val="en-US"/>
        </w:rPr>
        <w:t>막힘</w:t>
      </w:r>
      <w:r w:rsidRPr="00E53F69">
        <w:rPr>
          <w:rFonts w:ascii="굴림" w:eastAsia="굴림" w:hAnsi="굴림" w:cs="Arial"/>
          <w:color w:val="000000"/>
          <w:lang w:val="en-US"/>
        </w:rPr>
        <w:t>.</w:t>
      </w:r>
    </w:p>
    <w:sectPr w:rsidR="00A23FD6" w:rsidRPr="00FC7710" w:rsidSect="009E6ABC">
      <w:headerReference w:type="even" r:id="rId33"/>
      <w:headerReference w:type="default" r:id="rId34"/>
      <w:footerReference w:type="default" r:id="rId35"/>
      <w:type w:val="continuous"/>
      <w:pgSz w:w="11907" w:h="16840" w:code="9"/>
      <w:pgMar w:top="1418" w:right="1134" w:bottom="1134" w:left="1418" w:header="851" w:footer="851" w:gutter="0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60F24" w14:textId="77777777" w:rsidR="00517F07" w:rsidRDefault="00517F07">
      <w:r>
        <w:separator/>
      </w:r>
    </w:p>
  </w:endnote>
  <w:endnote w:type="continuationSeparator" w:id="0">
    <w:p w14:paraId="69C09FB9" w14:textId="77777777" w:rsidR="00517F07" w:rsidRDefault="00517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3932899"/>
      <w:docPartObj>
        <w:docPartGallery w:val="Page Numbers (Bottom of Page)"/>
        <w:docPartUnique/>
      </w:docPartObj>
    </w:sdtPr>
    <w:sdtEndPr/>
    <w:sdtContent>
      <w:p w14:paraId="2FD41527" w14:textId="02241298" w:rsidR="003725EC" w:rsidRDefault="003725E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8F6" w:rsidRPr="006478F6">
          <w:rPr>
            <w:noProof/>
            <w:lang w:val="ko-KR"/>
          </w:rPr>
          <w:t>1-7</w:t>
        </w:r>
        <w:r>
          <w:fldChar w:fldCharType="end"/>
        </w:r>
      </w:p>
    </w:sdtContent>
  </w:sdt>
  <w:p w14:paraId="3ECE7C2E" w14:textId="77777777" w:rsidR="003725EC" w:rsidRDefault="003725E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F0212" w14:textId="77777777" w:rsidR="00517F07" w:rsidRDefault="00517F07">
      <w:r>
        <w:separator/>
      </w:r>
    </w:p>
  </w:footnote>
  <w:footnote w:type="continuationSeparator" w:id="0">
    <w:p w14:paraId="3D2FFEB6" w14:textId="77777777" w:rsidR="00517F07" w:rsidRDefault="00517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04A96" w14:textId="77777777" w:rsidR="003725EC" w:rsidRDefault="003725EC">
    <w:pPr>
      <w:pStyle w:val="a3"/>
    </w:pPr>
  </w:p>
  <w:p w14:paraId="41D37D3B" w14:textId="77777777" w:rsidR="003725EC" w:rsidRDefault="003725E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0CF36" w14:textId="77777777" w:rsidR="003725EC" w:rsidRDefault="003725EC">
    <w:pPr>
      <w:pStyle w:val="a3"/>
    </w:pPr>
  </w:p>
  <w:p w14:paraId="3FDF3728" w14:textId="77777777" w:rsidR="003725EC" w:rsidRDefault="003725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B2C2952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709" w:hanging="709"/>
      </w:pPr>
      <w:rPr>
        <w:rFonts w:ascii="Arial" w:eastAsia="굴림" w:hAnsi="Arial" w:cs="Times New Roman"/>
      </w:rPr>
    </w:lvl>
    <w:lvl w:ilvl="1">
      <w:start w:val="1"/>
      <w:numFmt w:val="decimal"/>
      <w:pStyle w:val="2"/>
      <w:lvlText w:val="%17.%2"/>
      <w:lvlJc w:val="left"/>
      <w:pPr>
        <w:tabs>
          <w:tab w:val="num" w:pos="0"/>
        </w:tabs>
        <w:ind w:left="1418" w:hanging="708"/>
      </w:pPr>
      <w:rPr>
        <w:rFonts w:hint="eastAsia"/>
      </w:rPr>
    </w:lvl>
    <w:lvl w:ilvl="2">
      <w:start w:val="1"/>
      <w:numFmt w:val="decimal"/>
      <w:pStyle w:val="3"/>
      <w:lvlText w:val="%17.%2.%3"/>
      <w:lvlJc w:val="left"/>
      <w:pPr>
        <w:tabs>
          <w:tab w:val="num" w:pos="0"/>
        </w:tabs>
        <w:ind w:left="708" w:hanging="708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709" w:hanging="708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709" w:hanging="7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4249" w:hanging="708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4957" w:hanging="708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5665" w:hanging="708"/>
      </w:pPr>
      <w:rPr>
        <w:rFonts w:hint="eastAsia"/>
      </w:rPr>
    </w:lvl>
    <w:lvl w:ilvl="8">
      <w:start w:val="1"/>
      <w:numFmt w:val="upperLetter"/>
      <w:pStyle w:val="9"/>
      <w:lvlText w:val="Appendice %9 -"/>
      <w:lvlJc w:val="left"/>
      <w:pPr>
        <w:tabs>
          <w:tab w:val="num" w:pos="0"/>
        </w:tabs>
        <w:ind w:left="709" w:hanging="708"/>
      </w:pPr>
      <w:rPr>
        <w:rFonts w:hint="eastAsia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A12236"/>
    <w:multiLevelType w:val="multilevel"/>
    <w:tmpl w:val="4C6C4FE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DEE07F7"/>
    <w:multiLevelType w:val="multilevel"/>
    <w:tmpl w:val="89AC0C3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3">
    <w:abstractNumId w:val="0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AC5"/>
    <w:rsid w:val="00004B73"/>
    <w:rsid w:val="000121C3"/>
    <w:rsid w:val="000157A0"/>
    <w:rsid w:val="000208AA"/>
    <w:rsid w:val="00022631"/>
    <w:rsid w:val="000232EA"/>
    <w:rsid w:val="00024B69"/>
    <w:rsid w:val="00033107"/>
    <w:rsid w:val="00035B1F"/>
    <w:rsid w:val="000376E2"/>
    <w:rsid w:val="000377CC"/>
    <w:rsid w:val="00037E02"/>
    <w:rsid w:val="0004036C"/>
    <w:rsid w:val="000519AB"/>
    <w:rsid w:val="00052BE2"/>
    <w:rsid w:val="000566F0"/>
    <w:rsid w:val="0006112D"/>
    <w:rsid w:val="00070764"/>
    <w:rsid w:val="00071ED3"/>
    <w:rsid w:val="00073A79"/>
    <w:rsid w:val="00075E2C"/>
    <w:rsid w:val="0007796C"/>
    <w:rsid w:val="00077C08"/>
    <w:rsid w:val="00084431"/>
    <w:rsid w:val="00086282"/>
    <w:rsid w:val="000865B4"/>
    <w:rsid w:val="00093143"/>
    <w:rsid w:val="00093FA8"/>
    <w:rsid w:val="00094875"/>
    <w:rsid w:val="0009726A"/>
    <w:rsid w:val="000A20AF"/>
    <w:rsid w:val="000B0012"/>
    <w:rsid w:val="000B13E5"/>
    <w:rsid w:val="000D1320"/>
    <w:rsid w:val="000D6496"/>
    <w:rsid w:val="000E2C5E"/>
    <w:rsid w:val="000E4E1E"/>
    <w:rsid w:val="000F6A3C"/>
    <w:rsid w:val="0010052E"/>
    <w:rsid w:val="00104BEE"/>
    <w:rsid w:val="00105D10"/>
    <w:rsid w:val="00106E6A"/>
    <w:rsid w:val="001112B0"/>
    <w:rsid w:val="00112B05"/>
    <w:rsid w:val="00116DD8"/>
    <w:rsid w:val="001247BC"/>
    <w:rsid w:val="00126A3F"/>
    <w:rsid w:val="001303D3"/>
    <w:rsid w:val="00130698"/>
    <w:rsid w:val="00130F8B"/>
    <w:rsid w:val="0013294A"/>
    <w:rsid w:val="001376AE"/>
    <w:rsid w:val="00143BC9"/>
    <w:rsid w:val="00145911"/>
    <w:rsid w:val="00146D31"/>
    <w:rsid w:val="00147518"/>
    <w:rsid w:val="00154D1D"/>
    <w:rsid w:val="00161B0E"/>
    <w:rsid w:val="001651DC"/>
    <w:rsid w:val="00171313"/>
    <w:rsid w:val="00172060"/>
    <w:rsid w:val="0017394E"/>
    <w:rsid w:val="001742A3"/>
    <w:rsid w:val="001742AE"/>
    <w:rsid w:val="001760B8"/>
    <w:rsid w:val="001802E6"/>
    <w:rsid w:val="00184043"/>
    <w:rsid w:val="00185552"/>
    <w:rsid w:val="001857BC"/>
    <w:rsid w:val="001865E5"/>
    <w:rsid w:val="00192744"/>
    <w:rsid w:val="001927CF"/>
    <w:rsid w:val="00197531"/>
    <w:rsid w:val="001A29B4"/>
    <w:rsid w:val="001B12BE"/>
    <w:rsid w:val="001B159F"/>
    <w:rsid w:val="001B212A"/>
    <w:rsid w:val="001B4AC6"/>
    <w:rsid w:val="001B616C"/>
    <w:rsid w:val="001C25BF"/>
    <w:rsid w:val="001C31AA"/>
    <w:rsid w:val="001C3CA6"/>
    <w:rsid w:val="001C72BD"/>
    <w:rsid w:val="001E30D0"/>
    <w:rsid w:val="001E45FF"/>
    <w:rsid w:val="001E618B"/>
    <w:rsid w:val="001E6861"/>
    <w:rsid w:val="00202EC2"/>
    <w:rsid w:val="00203CB3"/>
    <w:rsid w:val="00204969"/>
    <w:rsid w:val="00204C25"/>
    <w:rsid w:val="00211DD5"/>
    <w:rsid w:val="002125CE"/>
    <w:rsid w:val="00221017"/>
    <w:rsid w:val="00222A0C"/>
    <w:rsid w:val="00223BDA"/>
    <w:rsid w:val="00232EF2"/>
    <w:rsid w:val="002345B0"/>
    <w:rsid w:val="00246995"/>
    <w:rsid w:val="00247D61"/>
    <w:rsid w:val="0025241E"/>
    <w:rsid w:val="002538C7"/>
    <w:rsid w:val="002605B8"/>
    <w:rsid w:val="002628C2"/>
    <w:rsid w:val="00262E07"/>
    <w:rsid w:val="00266DBB"/>
    <w:rsid w:val="00274395"/>
    <w:rsid w:val="0027569C"/>
    <w:rsid w:val="002779F5"/>
    <w:rsid w:val="00280C69"/>
    <w:rsid w:val="002921A2"/>
    <w:rsid w:val="002930C1"/>
    <w:rsid w:val="002A1462"/>
    <w:rsid w:val="002B43E3"/>
    <w:rsid w:val="002B738D"/>
    <w:rsid w:val="002C0534"/>
    <w:rsid w:val="002C6262"/>
    <w:rsid w:val="002D6248"/>
    <w:rsid w:val="002E1C75"/>
    <w:rsid w:val="002E34B3"/>
    <w:rsid w:val="002E4CC3"/>
    <w:rsid w:val="002F4726"/>
    <w:rsid w:val="002F605D"/>
    <w:rsid w:val="002F7FF5"/>
    <w:rsid w:val="003017E2"/>
    <w:rsid w:val="00306646"/>
    <w:rsid w:val="0031579F"/>
    <w:rsid w:val="00326EEA"/>
    <w:rsid w:val="00333EFE"/>
    <w:rsid w:val="00336CD2"/>
    <w:rsid w:val="00346CD5"/>
    <w:rsid w:val="003645C5"/>
    <w:rsid w:val="00364D3F"/>
    <w:rsid w:val="003666EE"/>
    <w:rsid w:val="003725EC"/>
    <w:rsid w:val="003727A9"/>
    <w:rsid w:val="00380369"/>
    <w:rsid w:val="00380582"/>
    <w:rsid w:val="00382E1C"/>
    <w:rsid w:val="00384784"/>
    <w:rsid w:val="0038586A"/>
    <w:rsid w:val="003A05E4"/>
    <w:rsid w:val="003A345D"/>
    <w:rsid w:val="003A7407"/>
    <w:rsid w:val="003B3CCA"/>
    <w:rsid w:val="003C10D7"/>
    <w:rsid w:val="003C60B4"/>
    <w:rsid w:val="003C74F8"/>
    <w:rsid w:val="003D1F48"/>
    <w:rsid w:val="003D2949"/>
    <w:rsid w:val="003E3DDE"/>
    <w:rsid w:val="003E5276"/>
    <w:rsid w:val="003E59E4"/>
    <w:rsid w:val="003F3319"/>
    <w:rsid w:val="00400A74"/>
    <w:rsid w:val="00401C0A"/>
    <w:rsid w:val="00404118"/>
    <w:rsid w:val="00415341"/>
    <w:rsid w:val="0042021C"/>
    <w:rsid w:val="00420FCF"/>
    <w:rsid w:val="00423C4D"/>
    <w:rsid w:val="00431A84"/>
    <w:rsid w:val="00434595"/>
    <w:rsid w:val="00442E45"/>
    <w:rsid w:val="00443489"/>
    <w:rsid w:val="004529B3"/>
    <w:rsid w:val="00453DF0"/>
    <w:rsid w:val="0046295E"/>
    <w:rsid w:val="00467DD2"/>
    <w:rsid w:val="00474940"/>
    <w:rsid w:val="00481A64"/>
    <w:rsid w:val="00490A0C"/>
    <w:rsid w:val="004925AC"/>
    <w:rsid w:val="004961DC"/>
    <w:rsid w:val="004A119F"/>
    <w:rsid w:val="004B0377"/>
    <w:rsid w:val="004B24B6"/>
    <w:rsid w:val="004B3B35"/>
    <w:rsid w:val="004B47D8"/>
    <w:rsid w:val="004C559E"/>
    <w:rsid w:val="004D04C9"/>
    <w:rsid w:val="004D584C"/>
    <w:rsid w:val="004E23CE"/>
    <w:rsid w:val="004E3F2E"/>
    <w:rsid w:val="004F0903"/>
    <w:rsid w:val="004F5760"/>
    <w:rsid w:val="00501704"/>
    <w:rsid w:val="00517F07"/>
    <w:rsid w:val="00523C85"/>
    <w:rsid w:val="00525091"/>
    <w:rsid w:val="005251BE"/>
    <w:rsid w:val="00533CD6"/>
    <w:rsid w:val="00536B96"/>
    <w:rsid w:val="00537F77"/>
    <w:rsid w:val="00554B30"/>
    <w:rsid w:val="0055622D"/>
    <w:rsid w:val="005619CC"/>
    <w:rsid w:val="00562CB9"/>
    <w:rsid w:val="00575043"/>
    <w:rsid w:val="00580795"/>
    <w:rsid w:val="005832F9"/>
    <w:rsid w:val="0058733B"/>
    <w:rsid w:val="00592915"/>
    <w:rsid w:val="00595443"/>
    <w:rsid w:val="00595C12"/>
    <w:rsid w:val="00596237"/>
    <w:rsid w:val="00596A2A"/>
    <w:rsid w:val="005A0F1D"/>
    <w:rsid w:val="005A2B51"/>
    <w:rsid w:val="005A4D59"/>
    <w:rsid w:val="005C395A"/>
    <w:rsid w:val="005D3A49"/>
    <w:rsid w:val="005D5A2D"/>
    <w:rsid w:val="005D7C1A"/>
    <w:rsid w:val="005D7F6C"/>
    <w:rsid w:val="005E27C1"/>
    <w:rsid w:val="005F192E"/>
    <w:rsid w:val="005F5CFC"/>
    <w:rsid w:val="005F7B7F"/>
    <w:rsid w:val="00600154"/>
    <w:rsid w:val="00612EBD"/>
    <w:rsid w:val="0061500E"/>
    <w:rsid w:val="0063202A"/>
    <w:rsid w:val="00641E0F"/>
    <w:rsid w:val="006452AB"/>
    <w:rsid w:val="006458E6"/>
    <w:rsid w:val="006478F6"/>
    <w:rsid w:val="00656ADE"/>
    <w:rsid w:val="00657509"/>
    <w:rsid w:val="0066027B"/>
    <w:rsid w:val="006639F1"/>
    <w:rsid w:val="0066703D"/>
    <w:rsid w:val="00670686"/>
    <w:rsid w:val="006721D7"/>
    <w:rsid w:val="00672F2B"/>
    <w:rsid w:val="00675A7A"/>
    <w:rsid w:val="00682E76"/>
    <w:rsid w:val="00683873"/>
    <w:rsid w:val="00686914"/>
    <w:rsid w:val="00687E86"/>
    <w:rsid w:val="006966ED"/>
    <w:rsid w:val="006A373D"/>
    <w:rsid w:val="006A3AB0"/>
    <w:rsid w:val="006A6EF8"/>
    <w:rsid w:val="006B09B9"/>
    <w:rsid w:val="006B0BAE"/>
    <w:rsid w:val="006D4075"/>
    <w:rsid w:val="006D4D3C"/>
    <w:rsid w:val="006D62B5"/>
    <w:rsid w:val="006D6371"/>
    <w:rsid w:val="006E0BC2"/>
    <w:rsid w:val="006E20BF"/>
    <w:rsid w:val="006E44D7"/>
    <w:rsid w:val="006E7F26"/>
    <w:rsid w:val="006F5357"/>
    <w:rsid w:val="006F676F"/>
    <w:rsid w:val="006F7F7A"/>
    <w:rsid w:val="00700DD3"/>
    <w:rsid w:val="00703272"/>
    <w:rsid w:val="00703463"/>
    <w:rsid w:val="00703CBB"/>
    <w:rsid w:val="00703FF2"/>
    <w:rsid w:val="007042BA"/>
    <w:rsid w:val="00723FC9"/>
    <w:rsid w:val="00727AC4"/>
    <w:rsid w:val="00733EE0"/>
    <w:rsid w:val="00737D86"/>
    <w:rsid w:val="00746E6F"/>
    <w:rsid w:val="00767110"/>
    <w:rsid w:val="007779BF"/>
    <w:rsid w:val="00780456"/>
    <w:rsid w:val="00791D5A"/>
    <w:rsid w:val="00792E3D"/>
    <w:rsid w:val="00794190"/>
    <w:rsid w:val="0079732E"/>
    <w:rsid w:val="007A24C8"/>
    <w:rsid w:val="007B0DD3"/>
    <w:rsid w:val="007C06A6"/>
    <w:rsid w:val="007C0BE9"/>
    <w:rsid w:val="007C7531"/>
    <w:rsid w:val="007D54AC"/>
    <w:rsid w:val="007D6BD2"/>
    <w:rsid w:val="007D7545"/>
    <w:rsid w:val="007E430E"/>
    <w:rsid w:val="007F1A10"/>
    <w:rsid w:val="007F224B"/>
    <w:rsid w:val="007F5D45"/>
    <w:rsid w:val="007F7B5F"/>
    <w:rsid w:val="007F7D96"/>
    <w:rsid w:val="00803715"/>
    <w:rsid w:val="00811126"/>
    <w:rsid w:val="008122F6"/>
    <w:rsid w:val="00836BD0"/>
    <w:rsid w:val="00842DD1"/>
    <w:rsid w:val="008452B9"/>
    <w:rsid w:val="008462F9"/>
    <w:rsid w:val="00850657"/>
    <w:rsid w:val="00852AB8"/>
    <w:rsid w:val="00853982"/>
    <w:rsid w:val="00854F45"/>
    <w:rsid w:val="00865A40"/>
    <w:rsid w:val="00867735"/>
    <w:rsid w:val="00871757"/>
    <w:rsid w:val="008813CE"/>
    <w:rsid w:val="0088219E"/>
    <w:rsid w:val="00886CE1"/>
    <w:rsid w:val="0089096B"/>
    <w:rsid w:val="0089547B"/>
    <w:rsid w:val="008973FF"/>
    <w:rsid w:val="008A2D5C"/>
    <w:rsid w:val="008B44B1"/>
    <w:rsid w:val="008B6934"/>
    <w:rsid w:val="008C25A8"/>
    <w:rsid w:val="008C2E46"/>
    <w:rsid w:val="008C309D"/>
    <w:rsid w:val="008C4A02"/>
    <w:rsid w:val="008C4A21"/>
    <w:rsid w:val="008D1F27"/>
    <w:rsid w:val="008D6056"/>
    <w:rsid w:val="008E2B8B"/>
    <w:rsid w:val="008E736E"/>
    <w:rsid w:val="008F5C15"/>
    <w:rsid w:val="00900CF1"/>
    <w:rsid w:val="00902187"/>
    <w:rsid w:val="00907192"/>
    <w:rsid w:val="00907AE8"/>
    <w:rsid w:val="009122C5"/>
    <w:rsid w:val="00915131"/>
    <w:rsid w:val="0092372E"/>
    <w:rsid w:val="00930644"/>
    <w:rsid w:val="009315C0"/>
    <w:rsid w:val="00932A13"/>
    <w:rsid w:val="00935CDB"/>
    <w:rsid w:val="009409E6"/>
    <w:rsid w:val="00945A6A"/>
    <w:rsid w:val="0094665E"/>
    <w:rsid w:val="009529EA"/>
    <w:rsid w:val="009559FB"/>
    <w:rsid w:val="0096055A"/>
    <w:rsid w:val="009634B9"/>
    <w:rsid w:val="00971C36"/>
    <w:rsid w:val="00973DD0"/>
    <w:rsid w:val="009748A6"/>
    <w:rsid w:val="0097570C"/>
    <w:rsid w:val="00983670"/>
    <w:rsid w:val="00986AC5"/>
    <w:rsid w:val="009A0BF1"/>
    <w:rsid w:val="009A2632"/>
    <w:rsid w:val="009B4823"/>
    <w:rsid w:val="009C2955"/>
    <w:rsid w:val="009E6ABC"/>
    <w:rsid w:val="009E7CAF"/>
    <w:rsid w:val="009F0EAF"/>
    <w:rsid w:val="009F5E48"/>
    <w:rsid w:val="009F693C"/>
    <w:rsid w:val="00A02137"/>
    <w:rsid w:val="00A15E20"/>
    <w:rsid w:val="00A16890"/>
    <w:rsid w:val="00A17400"/>
    <w:rsid w:val="00A22F08"/>
    <w:rsid w:val="00A23FD6"/>
    <w:rsid w:val="00A304D1"/>
    <w:rsid w:val="00A30C90"/>
    <w:rsid w:val="00A359B1"/>
    <w:rsid w:val="00A41CC3"/>
    <w:rsid w:val="00A46147"/>
    <w:rsid w:val="00A516B7"/>
    <w:rsid w:val="00A53A53"/>
    <w:rsid w:val="00A55772"/>
    <w:rsid w:val="00A627BB"/>
    <w:rsid w:val="00A6460C"/>
    <w:rsid w:val="00A908FD"/>
    <w:rsid w:val="00A916CF"/>
    <w:rsid w:val="00AA7585"/>
    <w:rsid w:val="00AB071C"/>
    <w:rsid w:val="00AB1881"/>
    <w:rsid w:val="00AB7D8D"/>
    <w:rsid w:val="00AC1368"/>
    <w:rsid w:val="00AC178A"/>
    <w:rsid w:val="00AD064E"/>
    <w:rsid w:val="00AD2D0B"/>
    <w:rsid w:val="00AD3B7E"/>
    <w:rsid w:val="00AD5D65"/>
    <w:rsid w:val="00AE0094"/>
    <w:rsid w:val="00AF4589"/>
    <w:rsid w:val="00AF7830"/>
    <w:rsid w:val="00B078E3"/>
    <w:rsid w:val="00B10496"/>
    <w:rsid w:val="00B23608"/>
    <w:rsid w:val="00B24E65"/>
    <w:rsid w:val="00B32407"/>
    <w:rsid w:val="00B3498A"/>
    <w:rsid w:val="00B35B26"/>
    <w:rsid w:val="00B35F0F"/>
    <w:rsid w:val="00B36824"/>
    <w:rsid w:val="00B60EBA"/>
    <w:rsid w:val="00B618E2"/>
    <w:rsid w:val="00B643D2"/>
    <w:rsid w:val="00B66752"/>
    <w:rsid w:val="00B67A40"/>
    <w:rsid w:val="00B745DE"/>
    <w:rsid w:val="00B81F80"/>
    <w:rsid w:val="00B82AED"/>
    <w:rsid w:val="00B84B39"/>
    <w:rsid w:val="00BA44F4"/>
    <w:rsid w:val="00BB087C"/>
    <w:rsid w:val="00BC15DF"/>
    <w:rsid w:val="00BC2767"/>
    <w:rsid w:val="00BC3A5B"/>
    <w:rsid w:val="00BC3BDD"/>
    <w:rsid w:val="00BC483B"/>
    <w:rsid w:val="00BC50D0"/>
    <w:rsid w:val="00BD02B4"/>
    <w:rsid w:val="00BD3F8A"/>
    <w:rsid w:val="00BD4280"/>
    <w:rsid w:val="00BD465A"/>
    <w:rsid w:val="00BD62CF"/>
    <w:rsid w:val="00BE46ED"/>
    <w:rsid w:val="00BF3DBD"/>
    <w:rsid w:val="00BF475C"/>
    <w:rsid w:val="00C012D6"/>
    <w:rsid w:val="00C01517"/>
    <w:rsid w:val="00C12BC6"/>
    <w:rsid w:val="00C1436B"/>
    <w:rsid w:val="00C2223E"/>
    <w:rsid w:val="00C26867"/>
    <w:rsid w:val="00C33A70"/>
    <w:rsid w:val="00C4182E"/>
    <w:rsid w:val="00C41893"/>
    <w:rsid w:val="00C45015"/>
    <w:rsid w:val="00C5058E"/>
    <w:rsid w:val="00C53A4F"/>
    <w:rsid w:val="00C67725"/>
    <w:rsid w:val="00C77734"/>
    <w:rsid w:val="00C8337D"/>
    <w:rsid w:val="00C95F3D"/>
    <w:rsid w:val="00C97F36"/>
    <w:rsid w:val="00CA083B"/>
    <w:rsid w:val="00CA0BFB"/>
    <w:rsid w:val="00CA1CAE"/>
    <w:rsid w:val="00CA4382"/>
    <w:rsid w:val="00CA600D"/>
    <w:rsid w:val="00CB58CC"/>
    <w:rsid w:val="00CB7163"/>
    <w:rsid w:val="00D0364F"/>
    <w:rsid w:val="00D07A3E"/>
    <w:rsid w:val="00D100C8"/>
    <w:rsid w:val="00D13049"/>
    <w:rsid w:val="00D30FDF"/>
    <w:rsid w:val="00D33B6A"/>
    <w:rsid w:val="00D3563A"/>
    <w:rsid w:val="00D37A01"/>
    <w:rsid w:val="00D440C1"/>
    <w:rsid w:val="00D45D06"/>
    <w:rsid w:val="00D553EE"/>
    <w:rsid w:val="00D56A50"/>
    <w:rsid w:val="00D620FD"/>
    <w:rsid w:val="00D65A72"/>
    <w:rsid w:val="00D67F81"/>
    <w:rsid w:val="00D7234E"/>
    <w:rsid w:val="00D75035"/>
    <w:rsid w:val="00D752C0"/>
    <w:rsid w:val="00D80D25"/>
    <w:rsid w:val="00D96AAC"/>
    <w:rsid w:val="00DA2707"/>
    <w:rsid w:val="00DA363E"/>
    <w:rsid w:val="00DA6E49"/>
    <w:rsid w:val="00DB41E2"/>
    <w:rsid w:val="00DB561C"/>
    <w:rsid w:val="00DC2ECF"/>
    <w:rsid w:val="00DC6CF3"/>
    <w:rsid w:val="00DD6FD7"/>
    <w:rsid w:val="00DD7371"/>
    <w:rsid w:val="00DF4397"/>
    <w:rsid w:val="00DF534A"/>
    <w:rsid w:val="00E00C6C"/>
    <w:rsid w:val="00E0212A"/>
    <w:rsid w:val="00E049EC"/>
    <w:rsid w:val="00E1264E"/>
    <w:rsid w:val="00E14DB8"/>
    <w:rsid w:val="00E2278A"/>
    <w:rsid w:val="00E42CB1"/>
    <w:rsid w:val="00E43DC0"/>
    <w:rsid w:val="00E5362F"/>
    <w:rsid w:val="00E53F69"/>
    <w:rsid w:val="00E553B6"/>
    <w:rsid w:val="00E55689"/>
    <w:rsid w:val="00E562BA"/>
    <w:rsid w:val="00E67A27"/>
    <w:rsid w:val="00E719BA"/>
    <w:rsid w:val="00E71F48"/>
    <w:rsid w:val="00E72ADF"/>
    <w:rsid w:val="00E74C8B"/>
    <w:rsid w:val="00E902B3"/>
    <w:rsid w:val="00E96B1F"/>
    <w:rsid w:val="00EA163D"/>
    <w:rsid w:val="00EB090C"/>
    <w:rsid w:val="00EB3929"/>
    <w:rsid w:val="00EB394B"/>
    <w:rsid w:val="00EB715B"/>
    <w:rsid w:val="00EC1B21"/>
    <w:rsid w:val="00EC7B25"/>
    <w:rsid w:val="00ED4EBB"/>
    <w:rsid w:val="00ED4F7C"/>
    <w:rsid w:val="00EE4C43"/>
    <w:rsid w:val="00EF6BBF"/>
    <w:rsid w:val="00F103A9"/>
    <w:rsid w:val="00F11FFE"/>
    <w:rsid w:val="00F14C63"/>
    <w:rsid w:val="00F15C0D"/>
    <w:rsid w:val="00F206BC"/>
    <w:rsid w:val="00F20A68"/>
    <w:rsid w:val="00F20CF9"/>
    <w:rsid w:val="00F22022"/>
    <w:rsid w:val="00F22956"/>
    <w:rsid w:val="00F40B14"/>
    <w:rsid w:val="00F4132E"/>
    <w:rsid w:val="00F445A5"/>
    <w:rsid w:val="00F44B8C"/>
    <w:rsid w:val="00F47586"/>
    <w:rsid w:val="00F475FE"/>
    <w:rsid w:val="00F55813"/>
    <w:rsid w:val="00F616D6"/>
    <w:rsid w:val="00F6663E"/>
    <w:rsid w:val="00F737DF"/>
    <w:rsid w:val="00F73C7D"/>
    <w:rsid w:val="00F82085"/>
    <w:rsid w:val="00F86FDF"/>
    <w:rsid w:val="00F96BEA"/>
    <w:rsid w:val="00FA7AF4"/>
    <w:rsid w:val="00FA7CB2"/>
    <w:rsid w:val="00FB3B9D"/>
    <w:rsid w:val="00FB5E28"/>
    <w:rsid w:val="00FC4380"/>
    <w:rsid w:val="00FC5428"/>
    <w:rsid w:val="00FC7710"/>
    <w:rsid w:val="00FD313E"/>
    <w:rsid w:val="00FD6024"/>
    <w:rsid w:val="00FF0159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8A1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4EBB"/>
    <w:pPr>
      <w:jc w:val="both"/>
    </w:pPr>
    <w:rPr>
      <w:rFonts w:ascii="Arial" w:hAnsi="Arial"/>
      <w:lang w:val="it-IT"/>
    </w:rPr>
  </w:style>
  <w:style w:type="paragraph" w:styleId="1">
    <w:name w:val="heading 1"/>
    <w:basedOn w:val="a"/>
    <w:next w:val="a"/>
    <w:qFormat/>
    <w:pPr>
      <w:keepNext/>
      <w:pageBreakBefore/>
      <w:numPr>
        <w:numId w:val="3"/>
      </w:numPr>
      <w:pBdr>
        <w:top w:val="single" w:sz="24" w:space="1" w:color="auto"/>
      </w:pBdr>
      <w:spacing w:before="240" w:after="120"/>
      <w:jc w:val="left"/>
      <w:outlineLvl w:val="0"/>
    </w:pPr>
    <w:rPr>
      <w:b/>
      <w:kern w:val="28"/>
      <w:sz w:val="32"/>
    </w:rPr>
  </w:style>
  <w:style w:type="paragraph" w:styleId="2">
    <w:name w:val="heading 2"/>
    <w:basedOn w:val="a"/>
    <w:next w:val="a"/>
    <w:link w:val="2Char"/>
    <w:qFormat/>
    <w:pPr>
      <w:keepNext/>
      <w:numPr>
        <w:ilvl w:val="1"/>
        <w:numId w:val="3"/>
      </w:numPr>
      <w:pBdr>
        <w:top w:val="single" w:sz="6" w:space="1" w:color="auto"/>
      </w:pBdr>
      <w:spacing w:before="240" w:after="12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3"/>
      </w:numPr>
      <w:spacing w:before="240" w:after="12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3"/>
      </w:numPr>
      <w:spacing w:before="240" w:after="120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numPr>
        <w:ilvl w:val="4"/>
        <w:numId w:val="3"/>
      </w:numPr>
      <w:spacing w:before="240" w:after="60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3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3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qFormat/>
    <w:pPr>
      <w:numPr>
        <w:ilvl w:val="8"/>
        <w:numId w:val="3"/>
      </w:numPr>
      <w:pBdr>
        <w:top w:val="single" w:sz="18" w:space="1" w:color="auto"/>
      </w:pBdr>
      <w:spacing w:before="240" w:after="60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819"/>
        <w:tab w:val="right" w:pos="9638"/>
      </w:tabs>
    </w:pPr>
  </w:style>
  <w:style w:type="paragraph" w:styleId="a4">
    <w:name w:val="footer"/>
    <w:basedOn w:val="a"/>
    <w:link w:val="Char"/>
    <w:uiPriority w:val="99"/>
    <w:pPr>
      <w:tabs>
        <w:tab w:val="center" w:pos="4819"/>
        <w:tab w:val="right" w:pos="9638"/>
      </w:tabs>
    </w:pPr>
    <w:rPr>
      <w:smallCaps/>
    </w:rPr>
  </w:style>
  <w:style w:type="paragraph" w:styleId="40">
    <w:name w:val="toc 4"/>
    <w:basedOn w:val="a"/>
    <w:next w:val="a"/>
    <w:semiHidden/>
    <w:pPr>
      <w:tabs>
        <w:tab w:val="right" w:leader="dot" w:pos="9638"/>
      </w:tabs>
      <w:ind w:left="567"/>
    </w:pPr>
    <w:rPr>
      <w:noProof/>
    </w:rPr>
  </w:style>
  <w:style w:type="paragraph" w:styleId="50">
    <w:name w:val="toc 5"/>
    <w:basedOn w:val="a"/>
    <w:next w:val="a"/>
    <w:semiHidden/>
    <w:pPr>
      <w:tabs>
        <w:tab w:val="right" w:leader="dot" w:pos="9638"/>
      </w:tabs>
      <w:ind w:left="1531"/>
    </w:pPr>
  </w:style>
  <w:style w:type="paragraph" w:styleId="60">
    <w:name w:val="toc 6"/>
    <w:basedOn w:val="a"/>
    <w:next w:val="a"/>
    <w:semiHidden/>
    <w:pPr>
      <w:tabs>
        <w:tab w:val="right" w:leader="dot" w:pos="9638"/>
      </w:tabs>
      <w:ind w:left="1000"/>
    </w:pPr>
  </w:style>
  <w:style w:type="paragraph" w:styleId="10">
    <w:name w:val="toc 1"/>
    <w:basedOn w:val="a"/>
    <w:semiHidden/>
    <w:pPr>
      <w:tabs>
        <w:tab w:val="right" w:leader="dot" w:pos="9638"/>
      </w:tabs>
      <w:spacing w:before="240" w:after="20"/>
    </w:pPr>
    <w:rPr>
      <w:b/>
      <w:lang w:val="en-GB"/>
    </w:rPr>
  </w:style>
  <w:style w:type="paragraph" w:styleId="20">
    <w:name w:val="toc 2"/>
    <w:basedOn w:val="a"/>
    <w:next w:val="a"/>
    <w:semiHidden/>
    <w:pPr>
      <w:tabs>
        <w:tab w:val="right" w:leader="dot" w:pos="9638"/>
      </w:tabs>
      <w:spacing w:before="20" w:after="20"/>
    </w:pPr>
  </w:style>
  <w:style w:type="paragraph" w:styleId="30">
    <w:name w:val="toc 3"/>
    <w:basedOn w:val="a"/>
    <w:next w:val="a"/>
    <w:semiHidden/>
    <w:pPr>
      <w:tabs>
        <w:tab w:val="right" w:leader="dot" w:pos="9638"/>
      </w:tabs>
      <w:spacing w:before="20" w:after="20"/>
      <w:ind w:left="426"/>
    </w:pPr>
    <w:rPr>
      <w:noProof/>
    </w:rPr>
  </w:style>
  <w:style w:type="paragraph" w:styleId="a5">
    <w:name w:val="table of figures"/>
    <w:basedOn w:val="a"/>
    <w:next w:val="a"/>
    <w:semiHidden/>
    <w:pPr>
      <w:tabs>
        <w:tab w:val="right" w:leader="dot" w:pos="9638"/>
      </w:tabs>
      <w:ind w:left="400" w:hanging="400"/>
    </w:pPr>
  </w:style>
  <w:style w:type="paragraph" w:styleId="a6">
    <w:name w:val="caption"/>
    <w:basedOn w:val="a"/>
    <w:next w:val="a"/>
    <w:qFormat/>
    <w:pPr>
      <w:spacing w:before="120" w:after="120"/>
    </w:pPr>
    <w:rPr>
      <w:b/>
    </w:rPr>
  </w:style>
  <w:style w:type="paragraph" w:styleId="70">
    <w:name w:val="toc 7"/>
    <w:basedOn w:val="a"/>
    <w:next w:val="a"/>
    <w:semiHidden/>
    <w:pPr>
      <w:tabs>
        <w:tab w:val="right" w:leader="dot" w:pos="9638"/>
      </w:tabs>
      <w:spacing w:before="120"/>
    </w:pPr>
    <w:rPr>
      <w:b/>
      <w:noProof/>
    </w:rPr>
  </w:style>
  <w:style w:type="paragraph" w:styleId="80">
    <w:name w:val="toc 8"/>
    <w:basedOn w:val="a"/>
    <w:next w:val="a"/>
    <w:semiHidden/>
    <w:pPr>
      <w:tabs>
        <w:tab w:val="right" w:leader="dot" w:pos="9638"/>
      </w:tabs>
      <w:ind w:left="1400"/>
    </w:pPr>
  </w:style>
  <w:style w:type="paragraph" w:styleId="90">
    <w:name w:val="toc 9"/>
    <w:basedOn w:val="a"/>
    <w:next w:val="a"/>
    <w:semiHidden/>
    <w:pPr>
      <w:tabs>
        <w:tab w:val="right" w:leader="dot" w:pos="9638"/>
      </w:tabs>
      <w:ind w:left="1600"/>
    </w:pPr>
  </w:style>
  <w:style w:type="paragraph" w:styleId="a7">
    <w:name w:val="Body Text"/>
    <w:basedOn w:val="a"/>
    <w:pPr>
      <w:widowControl w:val="0"/>
      <w:jc w:val="left"/>
    </w:pPr>
    <w:rPr>
      <w:b/>
    </w:rPr>
  </w:style>
  <w:style w:type="paragraph" w:styleId="a8">
    <w:name w:val="Body Text Indent"/>
    <w:basedOn w:val="a"/>
    <w:pPr>
      <w:spacing w:before="120" w:after="120"/>
      <w:ind w:left="283"/>
      <w:jc w:val="left"/>
    </w:pPr>
    <w:rPr>
      <w:lang w:val="en-US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a">
    <w:name w:val="Date"/>
    <w:basedOn w:val="a"/>
    <w:next w:val="a"/>
  </w:style>
  <w:style w:type="paragraph" w:customStyle="1" w:styleId="man2">
    <w:name w:val="man2"/>
    <w:basedOn w:val="a"/>
    <w:pPr>
      <w:ind w:left="1985"/>
    </w:pPr>
    <w:rPr>
      <w:b/>
      <w:sz w:val="28"/>
    </w:rPr>
  </w:style>
  <w:style w:type="paragraph" w:customStyle="1" w:styleId="man">
    <w:name w:val="man"/>
    <w:basedOn w:val="a"/>
    <w:pPr>
      <w:pBdr>
        <w:top w:val="single" w:sz="36" w:space="1" w:color="auto"/>
      </w:pBdr>
      <w:tabs>
        <w:tab w:val="left" w:pos="1985"/>
      </w:tabs>
      <w:ind w:left="1985"/>
    </w:pPr>
    <w:rPr>
      <w:b/>
      <w:sz w:val="28"/>
    </w:rPr>
  </w:style>
  <w:style w:type="paragraph" w:customStyle="1" w:styleId="man1">
    <w:name w:val="man1"/>
    <w:basedOn w:val="a"/>
    <w:pPr>
      <w:ind w:left="1985"/>
    </w:pPr>
    <w:rPr>
      <w:b/>
      <w:sz w:val="32"/>
    </w:rPr>
  </w:style>
  <w:style w:type="paragraph" w:customStyle="1" w:styleId="Elencopuntato">
    <w:name w:val="Elenco puntato"/>
    <w:basedOn w:val="a"/>
    <w:pPr>
      <w:spacing w:before="60" w:after="60"/>
      <w:ind w:left="510" w:hanging="340"/>
      <w:jc w:val="left"/>
    </w:pPr>
  </w:style>
  <w:style w:type="paragraph" w:customStyle="1" w:styleId="sottoelencopuntcomp">
    <w:name w:val="sottoelencopuntcomp"/>
    <w:basedOn w:val="a"/>
    <w:pPr>
      <w:ind w:left="851" w:hanging="284"/>
      <w:jc w:val="left"/>
    </w:pPr>
  </w:style>
  <w:style w:type="character" w:styleId="ab">
    <w:name w:val="page number"/>
    <w:basedOn w:val="a0"/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semiHidden/>
    <w:pPr>
      <w:jc w:val="left"/>
    </w:pPr>
    <w:rPr>
      <w:rFonts w:eastAsia="바탕체"/>
      <w:sz w:val="22"/>
      <w:lang w:val="de-DE"/>
    </w:rPr>
  </w:style>
  <w:style w:type="paragraph" w:customStyle="1" w:styleId="tabella">
    <w:name w:val="tabella"/>
    <w:basedOn w:val="a"/>
    <w:pPr>
      <w:widowControl w:val="0"/>
    </w:pPr>
    <w:rPr>
      <w:sz w:val="19"/>
    </w:rPr>
  </w:style>
  <w:style w:type="paragraph" w:customStyle="1" w:styleId="tabellatitolo">
    <w:name w:val="tabellatitolo"/>
    <w:basedOn w:val="tabella"/>
    <w:pPr>
      <w:shd w:val="pct12" w:color="auto" w:fill="auto"/>
      <w:jc w:val="center"/>
    </w:pPr>
    <w:rPr>
      <w:b/>
      <w:caps/>
      <w:sz w:val="22"/>
    </w:rPr>
  </w:style>
  <w:style w:type="paragraph" w:customStyle="1" w:styleId="sottoelencopuntato">
    <w:name w:val="sottoelencopuntato"/>
    <w:basedOn w:val="a"/>
    <w:pPr>
      <w:widowControl w:val="0"/>
      <w:spacing w:before="60" w:after="60"/>
      <w:ind w:left="851" w:hanging="284"/>
      <w:jc w:val="left"/>
    </w:pPr>
  </w:style>
  <w:style w:type="paragraph" w:customStyle="1" w:styleId="Elenconumerato">
    <w:name w:val="Elenco numerato"/>
    <w:basedOn w:val="Elencopuntato"/>
  </w:style>
  <w:style w:type="paragraph" w:styleId="21">
    <w:name w:val="Body Text 2"/>
    <w:basedOn w:val="a"/>
    <w:rPr>
      <w:lang w:val="en-US"/>
    </w:rPr>
  </w:style>
  <w:style w:type="paragraph" w:customStyle="1" w:styleId="elencopuntatocompresso">
    <w:name w:val="elencopuntatocompresso"/>
    <w:basedOn w:val="Elencopuntato"/>
    <w:pPr>
      <w:spacing w:before="0" w:after="0"/>
    </w:pPr>
  </w:style>
  <w:style w:type="paragraph" w:customStyle="1" w:styleId="ae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/>
      <w:color w:val="000000"/>
    </w:rPr>
  </w:style>
  <w:style w:type="table" w:styleId="af">
    <w:name w:val="Table Grid"/>
    <w:basedOn w:val="a1"/>
    <w:rsid w:val="00262E07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262E07"/>
    <w:rPr>
      <w:rFonts w:eastAsia="돋움"/>
      <w:sz w:val="18"/>
      <w:szCs w:val="18"/>
    </w:rPr>
  </w:style>
  <w:style w:type="paragraph" w:styleId="af1">
    <w:name w:val="Normal (Web)"/>
    <w:basedOn w:val="a"/>
    <w:rsid w:val="00262E07"/>
    <w:pPr>
      <w:spacing w:before="100" w:beforeAutospacing="1" w:after="100" w:afterAutospacing="1"/>
      <w:jc w:val="left"/>
    </w:pPr>
    <w:rPr>
      <w:rFonts w:ascii="굴림" w:eastAsia="굴림" w:hAnsi="굴림" w:cs="굴림"/>
      <w:sz w:val="24"/>
      <w:szCs w:val="24"/>
      <w:lang w:val="en-US"/>
    </w:rPr>
  </w:style>
  <w:style w:type="paragraph" w:customStyle="1" w:styleId="af2">
    <w:name w:val="표준 + 굴림"/>
    <w:aliases w:val="11 pt"/>
    <w:basedOn w:val="a"/>
    <w:rsid w:val="00364D3F"/>
    <w:pPr>
      <w:tabs>
        <w:tab w:val="num" w:pos="426"/>
      </w:tabs>
    </w:pPr>
    <w:rPr>
      <w:rFonts w:eastAsia="굴림" w:hAnsi="돋움"/>
      <w:szCs w:val="22"/>
    </w:rPr>
  </w:style>
  <w:style w:type="paragraph" w:customStyle="1" w:styleId="31">
    <w:name w:val="목차3"/>
    <w:basedOn w:val="a"/>
    <w:rsid w:val="00364D3F"/>
    <w:pPr>
      <w:ind w:firstLineChars="200" w:firstLine="400"/>
    </w:pPr>
    <w:rPr>
      <w:rFonts w:ascii="굴림" w:eastAsia="굴림" w:hAnsi="굴림"/>
      <w:noProof/>
    </w:rPr>
  </w:style>
  <w:style w:type="character" w:customStyle="1" w:styleId="2Char">
    <w:name w:val="제목 2 Char"/>
    <w:basedOn w:val="a0"/>
    <w:link w:val="2"/>
    <w:rsid w:val="00ED4EBB"/>
    <w:rPr>
      <w:rFonts w:ascii="Arial" w:hAnsi="Arial"/>
      <w:b/>
      <w:sz w:val="28"/>
      <w:lang w:val="it-IT"/>
    </w:rPr>
  </w:style>
  <w:style w:type="paragraph" w:styleId="af3">
    <w:name w:val="List Paragraph"/>
    <w:basedOn w:val="a"/>
    <w:uiPriority w:val="34"/>
    <w:qFormat/>
    <w:rsid w:val="002930C1"/>
    <w:pPr>
      <w:ind w:leftChars="400" w:left="800"/>
    </w:pPr>
  </w:style>
  <w:style w:type="character" w:customStyle="1" w:styleId="Char">
    <w:name w:val="바닥글 Char"/>
    <w:basedOn w:val="a0"/>
    <w:link w:val="a4"/>
    <w:uiPriority w:val="99"/>
    <w:rsid w:val="005F192E"/>
    <w:rPr>
      <w:rFonts w:ascii="Arial" w:hAnsi="Arial"/>
      <w:smallCaps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4EBB"/>
    <w:pPr>
      <w:jc w:val="both"/>
    </w:pPr>
    <w:rPr>
      <w:rFonts w:ascii="Arial" w:hAnsi="Arial"/>
      <w:lang w:val="it-IT"/>
    </w:rPr>
  </w:style>
  <w:style w:type="paragraph" w:styleId="1">
    <w:name w:val="heading 1"/>
    <w:basedOn w:val="a"/>
    <w:next w:val="a"/>
    <w:qFormat/>
    <w:pPr>
      <w:keepNext/>
      <w:pageBreakBefore/>
      <w:numPr>
        <w:numId w:val="3"/>
      </w:numPr>
      <w:pBdr>
        <w:top w:val="single" w:sz="24" w:space="1" w:color="auto"/>
      </w:pBdr>
      <w:spacing w:before="240" w:after="120"/>
      <w:jc w:val="left"/>
      <w:outlineLvl w:val="0"/>
    </w:pPr>
    <w:rPr>
      <w:b/>
      <w:kern w:val="28"/>
      <w:sz w:val="32"/>
    </w:rPr>
  </w:style>
  <w:style w:type="paragraph" w:styleId="2">
    <w:name w:val="heading 2"/>
    <w:basedOn w:val="a"/>
    <w:next w:val="a"/>
    <w:link w:val="2Char"/>
    <w:qFormat/>
    <w:pPr>
      <w:keepNext/>
      <w:numPr>
        <w:ilvl w:val="1"/>
        <w:numId w:val="3"/>
      </w:numPr>
      <w:pBdr>
        <w:top w:val="single" w:sz="6" w:space="1" w:color="auto"/>
      </w:pBdr>
      <w:spacing w:before="240" w:after="12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3"/>
      </w:numPr>
      <w:spacing w:before="240" w:after="12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3"/>
      </w:numPr>
      <w:spacing w:before="240" w:after="120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numPr>
        <w:ilvl w:val="4"/>
        <w:numId w:val="3"/>
      </w:numPr>
      <w:spacing w:before="240" w:after="60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3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3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qFormat/>
    <w:pPr>
      <w:numPr>
        <w:ilvl w:val="8"/>
        <w:numId w:val="3"/>
      </w:numPr>
      <w:pBdr>
        <w:top w:val="single" w:sz="18" w:space="1" w:color="auto"/>
      </w:pBdr>
      <w:spacing w:before="240" w:after="60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819"/>
        <w:tab w:val="right" w:pos="9638"/>
      </w:tabs>
    </w:pPr>
  </w:style>
  <w:style w:type="paragraph" w:styleId="a4">
    <w:name w:val="footer"/>
    <w:basedOn w:val="a"/>
    <w:link w:val="Char"/>
    <w:uiPriority w:val="99"/>
    <w:pPr>
      <w:tabs>
        <w:tab w:val="center" w:pos="4819"/>
        <w:tab w:val="right" w:pos="9638"/>
      </w:tabs>
    </w:pPr>
    <w:rPr>
      <w:smallCaps/>
    </w:rPr>
  </w:style>
  <w:style w:type="paragraph" w:styleId="40">
    <w:name w:val="toc 4"/>
    <w:basedOn w:val="a"/>
    <w:next w:val="a"/>
    <w:semiHidden/>
    <w:pPr>
      <w:tabs>
        <w:tab w:val="right" w:leader="dot" w:pos="9638"/>
      </w:tabs>
      <w:ind w:left="567"/>
    </w:pPr>
    <w:rPr>
      <w:noProof/>
    </w:rPr>
  </w:style>
  <w:style w:type="paragraph" w:styleId="50">
    <w:name w:val="toc 5"/>
    <w:basedOn w:val="a"/>
    <w:next w:val="a"/>
    <w:semiHidden/>
    <w:pPr>
      <w:tabs>
        <w:tab w:val="right" w:leader="dot" w:pos="9638"/>
      </w:tabs>
      <w:ind w:left="1531"/>
    </w:pPr>
  </w:style>
  <w:style w:type="paragraph" w:styleId="60">
    <w:name w:val="toc 6"/>
    <w:basedOn w:val="a"/>
    <w:next w:val="a"/>
    <w:semiHidden/>
    <w:pPr>
      <w:tabs>
        <w:tab w:val="right" w:leader="dot" w:pos="9638"/>
      </w:tabs>
      <w:ind w:left="1000"/>
    </w:pPr>
  </w:style>
  <w:style w:type="paragraph" w:styleId="10">
    <w:name w:val="toc 1"/>
    <w:basedOn w:val="a"/>
    <w:semiHidden/>
    <w:pPr>
      <w:tabs>
        <w:tab w:val="right" w:leader="dot" w:pos="9638"/>
      </w:tabs>
      <w:spacing w:before="240" w:after="20"/>
    </w:pPr>
    <w:rPr>
      <w:b/>
      <w:lang w:val="en-GB"/>
    </w:rPr>
  </w:style>
  <w:style w:type="paragraph" w:styleId="20">
    <w:name w:val="toc 2"/>
    <w:basedOn w:val="a"/>
    <w:next w:val="a"/>
    <w:semiHidden/>
    <w:pPr>
      <w:tabs>
        <w:tab w:val="right" w:leader="dot" w:pos="9638"/>
      </w:tabs>
      <w:spacing w:before="20" w:after="20"/>
    </w:pPr>
  </w:style>
  <w:style w:type="paragraph" w:styleId="30">
    <w:name w:val="toc 3"/>
    <w:basedOn w:val="a"/>
    <w:next w:val="a"/>
    <w:semiHidden/>
    <w:pPr>
      <w:tabs>
        <w:tab w:val="right" w:leader="dot" w:pos="9638"/>
      </w:tabs>
      <w:spacing w:before="20" w:after="20"/>
      <w:ind w:left="426"/>
    </w:pPr>
    <w:rPr>
      <w:noProof/>
    </w:rPr>
  </w:style>
  <w:style w:type="paragraph" w:styleId="a5">
    <w:name w:val="table of figures"/>
    <w:basedOn w:val="a"/>
    <w:next w:val="a"/>
    <w:semiHidden/>
    <w:pPr>
      <w:tabs>
        <w:tab w:val="right" w:leader="dot" w:pos="9638"/>
      </w:tabs>
      <w:ind w:left="400" w:hanging="400"/>
    </w:pPr>
  </w:style>
  <w:style w:type="paragraph" w:styleId="a6">
    <w:name w:val="caption"/>
    <w:basedOn w:val="a"/>
    <w:next w:val="a"/>
    <w:qFormat/>
    <w:pPr>
      <w:spacing w:before="120" w:after="120"/>
    </w:pPr>
    <w:rPr>
      <w:b/>
    </w:rPr>
  </w:style>
  <w:style w:type="paragraph" w:styleId="70">
    <w:name w:val="toc 7"/>
    <w:basedOn w:val="a"/>
    <w:next w:val="a"/>
    <w:semiHidden/>
    <w:pPr>
      <w:tabs>
        <w:tab w:val="right" w:leader="dot" w:pos="9638"/>
      </w:tabs>
      <w:spacing w:before="120"/>
    </w:pPr>
    <w:rPr>
      <w:b/>
      <w:noProof/>
    </w:rPr>
  </w:style>
  <w:style w:type="paragraph" w:styleId="80">
    <w:name w:val="toc 8"/>
    <w:basedOn w:val="a"/>
    <w:next w:val="a"/>
    <w:semiHidden/>
    <w:pPr>
      <w:tabs>
        <w:tab w:val="right" w:leader="dot" w:pos="9638"/>
      </w:tabs>
      <w:ind w:left="1400"/>
    </w:pPr>
  </w:style>
  <w:style w:type="paragraph" w:styleId="90">
    <w:name w:val="toc 9"/>
    <w:basedOn w:val="a"/>
    <w:next w:val="a"/>
    <w:semiHidden/>
    <w:pPr>
      <w:tabs>
        <w:tab w:val="right" w:leader="dot" w:pos="9638"/>
      </w:tabs>
      <w:ind w:left="1600"/>
    </w:pPr>
  </w:style>
  <w:style w:type="paragraph" w:styleId="a7">
    <w:name w:val="Body Text"/>
    <w:basedOn w:val="a"/>
    <w:pPr>
      <w:widowControl w:val="0"/>
      <w:jc w:val="left"/>
    </w:pPr>
    <w:rPr>
      <w:b/>
    </w:rPr>
  </w:style>
  <w:style w:type="paragraph" w:styleId="a8">
    <w:name w:val="Body Text Indent"/>
    <w:basedOn w:val="a"/>
    <w:pPr>
      <w:spacing w:before="120" w:after="120"/>
      <w:ind w:left="283"/>
      <w:jc w:val="left"/>
    </w:pPr>
    <w:rPr>
      <w:lang w:val="en-US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a">
    <w:name w:val="Date"/>
    <w:basedOn w:val="a"/>
    <w:next w:val="a"/>
  </w:style>
  <w:style w:type="paragraph" w:customStyle="1" w:styleId="man2">
    <w:name w:val="man2"/>
    <w:basedOn w:val="a"/>
    <w:pPr>
      <w:ind w:left="1985"/>
    </w:pPr>
    <w:rPr>
      <w:b/>
      <w:sz w:val="28"/>
    </w:rPr>
  </w:style>
  <w:style w:type="paragraph" w:customStyle="1" w:styleId="man">
    <w:name w:val="man"/>
    <w:basedOn w:val="a"/>
    <w:pPr>
      <w:pBdr>
        <w:top w:val="single" w:sz="36" w:space="1" w:color="auto"/>
      </w:pBdr>
      <w:tabs>
        <w:tab w:val="left" w:pos="1985"/>
      </w:tabs>
      <w:ind w:left="1985"/>
    </w:pPr>
    <w:rPr>
      <w:b/>
      <w:sz w:val="28"/>
    </w:rPr>
  </w:style>
  <w:style w:type="paragraph" w:customStyle="1" w:styleId="man1">
    <w:name w:val="man1"/>
    <w:basedOn w:val="a"/>
    <w:pPr>
      <w:ind w:left="1985"/>
    </w:pPr>
    <w:rPr>
      <w:b/>
      <w:sz w:val="32"/>
    </w:rPr>
  </w:style>
  <w:style w:type="paragraph" w:customStyle="1" w:styleId="Elencopuntato">
    <w:name w:val="Elenco puntato"/>
    <w:basedOn w:val="a"/>
    <w:pPr>
      <w:spacing w:before="60" w:after="60"/>
      <w:ind w:left="510" w:hanging="340"/>
      <w:jc w:val="left"/>
    </w:pPr>
  </w:style>
  <w:style w:type="paragraph" w:customStyle="1" w:styleId="sottoelencopuntcomp">
    <w:name w:val="sottoelencopuntcomp"/>
    <w:basedOn w:val="a"/>
    <w:pPr>
      <w:ind w:left="851" w:hanging="284"/>
      <w:jc w:val="left"/>
    </w:pPr>
  </w:style>
  <w:style w:type="character" w:styleId="ab">
    <w:name w:val="page number"/>
    <w:basedOn w:val="a0"/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semiHidden/>
    <w:pPr>
      <w:jc w:val="left"/>
    </w:pPr>
    <w:rPr>
      <w:rFonts w:eastAsia="바탕체"/>
      <w:sz w:val="22"/>
      <w:lang w:val="de-DE"/>
    </w:rPr>
  </w:style>
  <w:style w:type="paragraph" w:customStyle="1" w:styleId="tabella">
    <w:name w:val="tabella"/>
    <w:basedOn w:val="a"/>
    <w:pPr>
      <w:widowControl w:val="0"/>
    </w:pPr>
    <w:rPr>
      <w:sz w:val="19"/>
    </w:rPr>
  </w:style>
  <w:style w:type="paragraph" w:customStyle="1" w:styleId="tabellatitolo">
    <w:name w:val="tabellatitolo"/>
    <w:basedOn w:val="tabella"/>
    <w:pPr>
      <w:shd w:val="pct12" w:color="auto" w:fill="auto"/>
      <w:jc w:val="center"/>
    </w:pPr>
    <w:rPr>
      <w:b/>
      <w:caps/>
      <w:sz w:val="22"/>
    </w:rPr>
  </w:style>
  <w:style w:type="paragraph" w:customStyle="1" w:styleId="sottoelencopuntato">
    <w:name w:val="sottoelencopuntato"/>
    <w:basedOn w:val="a"/>
    <w:pPr>
      <w:widowControl w:val="0"/>
      <w:spacing w:before="60" w:after="60"/>
      <w:ind w:left="851" w:hanging="284"/>
      <w:jc w:val="left"/>
    </w:pPr>
  </w:style>
  <w:style w:type="paragraph" w:customStyle="1" w:styleId="Elenconumerato">
    <w:name w:val="Elenco numerato"/>
    <w:basedOn w:val="Elencopuntato"/>
  </w:style>
  <w:style w:type="paragraph" w:styleId="21">
    <w:name w:val="Body Text 2"/>
    <w:basedOn w:val="a"/>
    <w:rPr>
      <w:lang w:val="en-US"/>
    </w:rPr>
  </w:style>
  <w:style w:type="paragraph" w:customStyle="1" w:styleId="elencopuntatocompresso">
    <w:name w:val="elencopuntatocompresso"/>
    <w:basedOn w:val="Elencopuntato"/>
    <w:pPr>
      <w:spacing w:before="0" w:after="0"/>
    </w:pPr>
  </w:style>
  <w:style w:type="paragraph" w:customStyle="1" w:styleId="ae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/>
      <w:color w:val="000000"/>
    </w:rPr>
  </w:style>
  <w:style w:type="table" w:styleId="af">
    <w:name w:val="Table Grid"/>
    <w:basedOn w:val="a1"/>
    <w:rsid w:val="00262E07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262E07"/>
    <w:rPr>
      <w:rFonts w:eastAsia="돋움"/>
      <w:sz w:val="18"/>
      <w:szCs w:val="18"/>
    </w:rPr>
  </w:style>
  <w:style w:type="paragraph" w:styleId="af1">
    <w:name w:val="Normal (Web)"/>
    <w:basedOn w:val="a"/>
    <w:rsid w:val="00262E07"/>
    <w:pPr>
      <w:spacing w:before="100" w:beforeAutospacing="1" w:after="100" w:afterAutospacing="1"/>
      <w:jc w:val="left"/>
    </w:pPr>
    <w:rPr>
      <w:rFonts w:ascii="굴림" w:eastAsia="굴림" w:hAnsi="굴림" w:cs="굴림"/>
      <w:sz w:val="24"/>
      <w:szCs w:val="24"/>
      <w:lang w:val="en-US"/>
    </w:rPr>
  </w:style>
  <w:style w:type="paragraph" w:customStyle="1" w:styleId="af2">
    <w:name w:val="표준 + 굴림"/>
    <w:aliases w:val="11 pt"/>
    <w:basedOn w:val="a"/>
    <w:rsid w:val="00364D3F"/>
    <w:pPr>
      <w:tabs>
        <w:tab w:val="num" w:pos="426"/>
      </w:tabs>
    </w:pPr>
    <w:rPr>
      <w:rFonts w:eastAsia="굴림" w:hAnsi="돋움"/>
      <w:szCs w:val="22"/>
    </w:rPr>
  </w:style>
  <w:style w:type="paragraph" w:customStyle="1" w:styleId="31">
    <w:name w:val="목차3"/>
    <w:basedOn w:val="a"/>
    <w:rsid w:val="00364D3F"/>
    <w:pPr>
      <w:ind w:firstLineChars="200" w:firstLine="400"/>
    </w:pPr>
    <w:rPr>
      <w:rFonts w:ascii="굴림" w:eastAsia="굴림" w:hAnsi="굴림"/>
      <w:noProof/>
    </w:rPr>
  </w:style>
  <w:style w:type="character" w:customStyle="1" w:styleId="2Char">
    <w:name w:val="제목 2 Char"/>
    <w:basedOn w:val="a0"/>
    <w:link w:val="2"/>
    <w:rsid w:val="00ED4EBB"/>
    <w:rPr>
      <w:rFonts w:ascii="Arial" w:hAnsi="Arial"/>
      <w:b/>
      <w:sz w:val="28"/>
      <w:lang w:val="it-IT"/>
    </w:rPr>
  </w:style>
  <w:style w:type="paragraph" w:styleId="af3">
    <w:name w:val="List Paragraph"/>
    <w:basedOn w:val="a"/>
    <w:uiPriority w:val="34"/>
    <w:qFormat/>
    <w:rsid w:val="002930C1"/>
    <w:pPr>
      <w:ind w:leftChars="400" w:left="800"/>
    </w:pPr>
  </w:style>
  <w:style w:type="character" w:customStyle="1" w:styleId="Char">
    <w:name w:val="바닥글 Char"/>
    <w:basedOn w:val="a0"/>
    <w:link w:val="a4"/>
    <w:uiPriority w:val="99"/>
    <w:rsid w:val="005F192E"/>
    <w:rPr>
      <w:rFonts w:ascii="Arial" w:hAnsi="Arial"/>
      <w:smallCap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li\Marposs\ManBanaut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326E-87C7-4730-90A9-CF170D035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ManBanaut</Template>
  <TotalTime>0</TotalTime>
  <Pages>21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Marposs</Company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 hak bum</dc:creator>
  <cp:lastModifiedBy>user</cp:lastModifiedBy>
  <cp:revision>2</cp:revision>
  <cp:lastPrinted>2023-05-02T01:20:00Z</cp:lastPrinted>
  <dcterms:created xsi:type="dcterms:W3CDTF">2023-06-27T23:45:00Z</dcterms:created>
  <dcterms:modified xsi:type="dcterms:W3CDTF">2023-06-27T23:45:00Z</dcterms:modified>
</cp:coreProperties>
</file>